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7269F" w14:textId="54B6A081" w:rsidR="00AE5637" w:rsidRPr="0087741E" w:rsidRDefault="00C87AEB" w:rsidP="00AE5637">
      <w:pPr>
        <w:jc w:val="center"/>
        <w:rPr>
          <w:b/>
          <w:bCs/>
          <w:sz w:val="24"/>
          <w:rtl/>
        </w:rPr>
      </w:pPr>
      <w:bookmarkStart w:id="0" w:name="_GoBack"/>
      <w:bookmarkEnd w:id="0"/>
      <w:r w:rsidRPr="0087741E">
        <w:rPr>
          <w:rFonts w:cs="Times New Roman"/>
          <w:b/>
          <w:bCs/>
          <w:sz w:val="24"/>
          <w:rtl/>
          <w:lang w:val="ar" w:bidi="ar-SA"/>
        </w:rPr>
        <w:t>دولة إسرائيل</w:t>
      </w:r>
    </w:p>
    <w:p w14:paraId="14819168" w14:textId="43C0A44D" w:rsidR="00AE5637" w:rsidRPr="0087741E" w:rsidRDefault="00C87AEB" w:rsidP="00AE5637">
      <w:pPr>
        <w:jc w:val="center"/>
        <w:rPr>
          <w:b/>
          <w:bCs/>
          <w:sz w:val="24"/>
          <w:rtl/>
        </w:rPr>
      </w:pPr>
      <w:r w:rsidRPr="0087741E">
        <w:rPr>
          <w:rFonts w:cs="Times New Roman"/>
          <w:b/>
          <w:bCs/>
          <w:sz w:val="24"/>
          <w:rtl/>
          <w:lang w:val="ar" w:bidi="ar-SA"/>
        </w:rPr>
        <w:t xml:space="preserve">وزارة المالية </w:t>
      </w:r>
      <w:r w:rsidRPr="0087741E">
        <w:rPr>
          <w:b/>
          <w:bCs/>
          <w:sz w:val="24"/>
          <w:rtl/>
          <w:lang w:val="ar"/>
        </w:rPr>
        <w:t xml:space="preserve">- </w:t>
      </w:r>
      <w:r w:rsidRPr="0087741E">
        <w:rPr>
          <w:rFonts w:cs="Times New Roman"/>
          <w:b/>
          <w:bCs/>
          <w:sz w:val="24"/>
          <w:rtl/>
          <w:lang w:val="ar" w:bidi="ar-SA"/>
        </w:rPr>
        <w:t>شعبة المحاسب العام في وزارة المالية</w:t>
      </w:r>
    </w:p>
    <w:p w14:paraId="506BE60E" w14:textId="7EAC2391" w:rsidR="00437C5A" w:rsidRPr="0087741E" w:rsidRDefault="00C87AEB" w:rsidP="00AE5637">
      <w:pPr>
        <w:jc w:val="center"/>
        <w:rPr>
          <w:b/>
          <w:bCs/>
          <w:sz w:val="24"/>
          <w:rtl/>
        </w:rPr>
      </w:pPr>
      <w:r w:rsidRPr="0087741E">
        <w:rPr>
          <w:rFonts w:cs="Times New Roman" w:hint="cs"/>
          <w:b/>
          <w:bCs/>
          <w:sz w:val="24"/>
          <w:rtl/>
          <w:lang w:val="ar" w:bidi="ar-SA"/>
        </w:rPr>
        <w:t>قسم الأملاك، والمشتريات والخدمات اللوجستية</w:t>
      </w:r>
    </w:p>
    <w:p w14:paraId="49B40EFC" w14:textId="77777777" w:rsidR="00AE5637" w:rsidRPr="0087741E" w:rsidRDefault="00C87AEB" w:rsidP="001A017A">
      <w:pPr>
        <w:jc w:val="center"/>
        <w:rPr>
          <w:sz w:val="24"/>
          <w:rtl/>
        </w:rPr>
      </w:pP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cs="Times New Roman" w:hint="cs"/>
          <w:b/>
          <w:bCs/>
          <w:sz w:val="24"/>
          <w:rtl/>
          <w:lang w:val="ar" w:bidi="ar-SA"/>
        </w:rPr>
        <w:t xml:space="preserve">دائرة السكن الحكومية </w:t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  <w:r w:rsidRPr="0087741E">
        <w:rPr>
          <w:rFonts w:hint="cs"/>
          <w:b/>
          <w:bCs/>
          <w:sz w:val="24"/>
          <w:rtl/>
          <w:lang w:val="ar"/>
        </w:rPr>
        <w:tab/>
      </w:r>
    </w:p>
    <w:p w14:paraId="5388B2A1" w14:textId="77777777" w:rsidR="00F7093A" w:rsidRPr="0087741E" w:rsidRDefault="00F7093A" w:rsidP="00817978">
      <w:pPr>
        <w:jc w:val="center"/>
        <w:rPr>
          <w:b/>
          <w:bCs/>
          <w:sz w:val="24"/>
          <w:rtl/>
        </w:rPr>
      </w:pPr>
    </w:p>
    <w:p w14:paraId="1BAFA8F9" w14:textId="501F1580" w:rsidR="00DD0757" w:rsidRPr="0087741E" w:rsidRDefault="00C87AEB" w:rsidP="00817978">
      <w:pPr>
        <w:jc w:val="center"/>
        <w:rPr>
          <w:b/>
          <w:bCs/>
          <w:sz w:val="24"/>
          <w:rtl/>
        </w:rPr>
      </w:pPr>
      <w:r w:rsidRPr="0087741E">
        <w:rPr>
          <w:rFonts w:cs="Times New Roman"/>
          <w:b/>
          <w:bCs/>
          <w:sz w:val="24"/>
          <w:rtl/>
          <w:lang w:val="ar" w:bidi="ar-SA"/>
        </w:rPr>
        <w:t xml:space="preserve">دعوة لتقديم العروض بالنسبة لأملاك الأراضي </w:t>
      </w:r>
    </w:p>
    <w:p w14:paraId="3CF2209D" w14:textId="760A6BB9" w:rsidR="00DD0757" w:rsidRPr="0087741E" w:rsidRDefault="00DD0757" w:rsidP="00DD0757">
      <w:pPr>
        <w:jc w:val="center"/>
        <w:rPr>
          <w:sz w:val="24"/>
          <w:rtl/>
        </w:rPr>
      </w:pPr>
    </w:p>
    <w:p w14:paraId="08D37C3D" w14:textId="77777777" w:rsidR="00CA60FD" w:rsidRPr="0087741E" w:rsidRDefault="00CA60FD" w:rsidP="00DD0757">
      <w:pPr>
        <w:jc w:val="center"/>
        <w:rPr>
          <w:sz w:val="24"/>
          <w:rtl/>
        </w:rPr>
      </w:pPr>
    </w:p>
    <w:p w14:paraId="2FD9FDCE" w14:textId="4F28CE1C" w:rsidR="00DD0757" w:rsidRPr="0087741E" w:rsidRDefault="00C87AEB" w:rsidP="009930AB">
      <w:pPr>
        <w:pStyle w:val="a7"/>
        <w:ind w:left="-198"/>
        <w:jc w:val="left"/>
        <w:rPr>
          <w:sz w:val="24"/>
          <w:szCs w:val="24"/>
          <w:rtl/>
        </w:rPr>
      </w:pPr>
      <w:r w:rsidRPr="0087741E">
        <w:rPr>
          <w:rFonts w:cs="Times New Roman" w:hint="cs"/>
          <w:sz w:val="24"/>
          <w:szCs w:val="24"/>
          <w:rtl/>
          <w:lang w:val="ar" w:bidi="ar-SA"/>
        </w:rPr>
        <w:t xml:space="preserve">دولة إسرائيل، من خلال دائرة السكن الحكومية التابعة لوزارة المالية </w:t>
      </w:r>
      <w:r w:rsidRPr="0087741E">
        <w:rPr>
          <w:rFonts w:hint="cs"/>
          <w:sz w:val="24"/>
          <w:szCs w:val="24"/>
          <w:rtl/>
          <w:lang w:val="ar"/>
        </w:rPr>
        <w:t>(</w:t>
      </w:r>
      <w:r w:rsidRPr="0087741E">
        <w:rPr>
          <w:rFonts w:cs="Times New Roman" w:hint="cs"/>
          <w:sz w:val="24"/>
          <w:szCs w:val="24"/>
          <w:rtl/>
          <w:lang w:val="ar" w:bidi="ar-SA"/>
        </w:rPr>
        <w:t>لاحقًا</w:t>
      </w:r>
      <w:r w:rsidRPr="0087741E">
        <w:rPr>
          <w:rFonts w:hint="cs"/>
          <w:sz w:val="24"/>
          <w:szCs w:val="24"/>
          <w:rtl/>
          <w:lang w:val="ar"/>
        </w:rPr>
        <w:t>: "</w:t>
      </w:r>
      <w:r w:rsidR="00FB34E7" w:rsidRPr="0087741E">
        <w:rPr>
          <w:rFonts w:cs="Times New Roman" w:hint="eastAsia"/>
          <w:b/>
          <w:bCs/>
          <w:sz w:val="24"/>
          <w:szCs w:val="24"/>
          <w:rtl/>
          <w:lang w:val="ar" w:bidi="ar-SA"/>
        </w:rPr>
        <w:t>صاحب المناقصة</w:t>
      </w:r>
      <w:r w:rsidRPr="0087741E">
        <w:rPr>
          <w:rFonts w:hint="cs"/>
          <w:sz w:val="24"/>
          <w:szCs w:val="24"/>
          <w:rtl/>
          <w:lang w:val="ar"/>
        </w:rPr>
        <w:t>")</w:t>
      </w:r>
      <w:r w:rsidRPr="0087741E">
        <w:rPr>
          <w:rFonts w:cs="Times New Roman" w:hint="cs"/>
          <w:sz w:val="24"/>
          <w:szCs w:val="24"/>
          <w:rtl/>
          <w:lang w:val="ar" w:bidi="ar-SA"/>
        </w:rPr>
        <w:t>،  تدعو بذلك إلى تقديم العروض بالنسبة لأملاك الأراضي الموصوفة في الجدول أدناه</w:t>
      </w:r>
      <w:r w:rsidRPr="0087741E">
        <w:rPr>
          <w:rFonts w:hint="cs"/>
          <w:sz w:val="24"/>
          <w:szCs w:val="24"/>
          <w:rtl/>
          <w:lang w:val="ar"/>
        </w:rPr>
        <w:t>:</w:t>
      </w:r>
    </w:p>
    <w:p w14:paraId="476B154C" w14:textId="721CDB4C" w:rsidR="00CA60FD" w:rsidRPr="0087741E" w:rsidRDefault="00CA60FD" w:rsidP="004A0D70">
      <w:pPr>
        <w:rPr>
          <w:sz w:val="24"/>
          <w:rtl/>
        </w:rPr>
      </w:pPr>
    </w:p>
    <w:p w14:paraId="5815F8E1" w14:textId="77777777" w:rsidR="00CA60FD" w:rsidRPr="0087741E" w:rsidRDefault="00CA60FD" w:rsidP="004A0D70">
      <w:pPr>
        <w:rPr>
          <w:sz w:val="24"/>
          <w:rtl/>
        </w:rPr>
      </w:pPr>
    </w:p>
    <w:tbl>
      <w:tblPr>
        <w:bidiVisual/>
        <w:tblW w:w="15400" w:type="dxa"/>
        <w:tblInd w:w="-1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32"/>
        <w:gridCol w:w="890"/>
        <w:gridCol w:w="1074"/>
        <w:gridCol w:w="732"/>
        <w:gridCol w:w="714"/>
        <w:gridCol w:w="1573"/>
        <w:gridCol w:w="3402"/>
        <w:gridCol w:w="1701"/>
        <w:gridCol w:w="1407"/>
        <w:gridCol w:w="1276"/>
        <w:gridCol w:w="1699"/>
      </w:tblGrid>
      <w:tr w:rsidR="002A20E3" w:rsidRPr="0087741E" w14:paraId="7A9C7942" w14:textId="77777777" w:rsidTr="0087741E">
        <w:trPr>
          <w:cantSplit/>
          <w:trHeight w:val="547"/>
          <w:tblHeader/>
        </w:trPr>
        <w:tc>
          <w:tcPr>
            <w:tcW w:w="0" w:type="auto"/>
          </w:tcPr>
          <w:p w14:paraId="387DA73C" w14:textId="77777777" w:rsidR="000C2BF3" w:rsidRPr="0087741E" w:rsidRDefault="00C87AEB" w:rsidP="008777FF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رقم المناقصة</w:t>
            </w:r>
          </w:p>
        </w:tc>
        <w:tc>
          <w:tcPr>
            <w:tcW w:w="0" w:type="auto"/>
          </w:tcPr>
          <w:p w14:paraId="22B28D38" w14:textId="77777777" w:rsidR="000C2BF3" w:rsidRPr="0087741E" w:rsidRDefault="00C87AEB" w:rsidP="00AA29B9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عنوان العقار</w:t>
            </w:r>
          </w:p>
        </w:tc>
        <w:tc>
          <w:tcPr>
            <w:tcW w:w="0" w:type="auto"/>
          </w:tcPr>
          <w:p w14:paraId="36E057CA" w14:textId="77777777" w:rsidR="000C2BF3" w:rsidRPr="0087741E" w:rsidRDefault="00C87AEB" w:rsidP="00AA29B9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الحوض</w:t>
            </w:r>
          </w:p>
        </w:tc>
        <w:tc>
          <w:tcPr>
            <w:tcW w:w="0" w:type="auto"/>
          </w:tcPr>
          <w:p w14:paraId="5794ADEF" w14:textId="77777777" w:rsidR="000C2BF3" w:rsidRPr="0087741E" w:rsidRDefault="00C87AEB" w:rsidP="00AA29B9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القطعة</w:t>
            </w:r>
          </w:p>
        </w:tc>
        <w:tc>
          <w:tcPr>
            <w:tcW w:w="0" w:type="auto"/>
          </w:tcPr>
          <w:p w14:paraId="7DE18396" w14:textId="77777777" w:rsidR="000C2BF3" w:rsidRPr="0087741E" w:rsidRDefault="00C87AEB" w:rsidP="00AA29B9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القسيمة</w:t>
            </w:r>
          </w:p>
          <w:p w14:paraId="4F82028F" w14:textId="77777777" w:rsidR="000C2BF3" w:rsidRPr="0087741E" w:rsidRDefault="00C87AEB" w:rsidP="00AA29B9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القطعة</w:t>
            </w:r>
          </w:p>
        </w:tc>
        <w:tc>
          <w:tcPr>
            <w:tcW w:w="1573" w:type="dxa"/>
          </w:tcPr>
          <w:p w14:paraId="74462D96" w14:textId="2AB0457D" w:rsidR="000C2BF3" w:rsidRPr="0087741E" w:rsidRDefault="00C87AEB" w:rsidP="00D5191D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ماهية الحق</w:t>
            </w:r>
          </w:p>
        </w:tc>
        <w:tc>
          <w:tcPr>
            <w:tcW w:w="3402" w:type="dxa"/>
          </w:tcPr>
          <w:p w14:paraId="434FC502" w14:textId="18A2C7EF" w:rsidR="000C2BF3" w:rsidRPr="0087741E" w:rsidRDefault="00C87AEB" w:rsidP="008777FF">
            <w:pPr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وصف العقار</w:t>
            </w:r>
          </w:p>
        </w:tc>
        <w:tc>
          <w:tcPr>
            <w:tcW w:w="1701" w:type="dxa"/>
          </w:tcPr>
          <w:p w14:paraId="1CB3FAEF" w14:textId="39DA16CA" w:rsidR="000C2BF3" w:rsidRPr="0087741E" w:rsidRDefault="00C87AEB" w:rsidP="000C2BF3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 xml:space="preserve">سعر الحد الأدنى بالشواقل </w:t>
            </w:r>
            <w:r w:rsidRPr="0087741E">
              <w:rPr>
                <w:b/>
                <w:bCs/>
                <w:sz w:val="24"/>
                <w:rtl/>
                <w:lang w:val="ar"/>
              </w:rPr>
              <w:t>(</w:t>
            </w:r>
            <w:r w:rsidRPr="0087741E">
              <w:rPr>
                <w:rFonts w:cs="Times New Roman"/>
                <w:b/>
                <w:bCs/>
                <w:sz w:val="24"/>
                <w:rtl/>
                <w:lang w:val="ar" w:bidi="ar-SA"/>
              </w:rPr>
              <w:t>دون قيمة الضريبة المضافة، إذا كانت تنطبق</w:t>
            </w:r>
            <w:r w:rsidRPr="0087741E">
              <w:rPr>
                <w:b/>
                <w:bCs/>
                <w:sz w:val="24"/>
                <w:rtl/>
                <w:lang w:val="ar"/>
              </w:rPr>
              <w:t>)</w:t>
            </w:r>
          </w:p>
        </w:tc>
        <w:tc>
          <w:tcPr>
            <w:tcW w:w="1407" w:type="dxa"/>
          </w:tcPr>
          <w:p w14:paraId="5BD0A18E" w14:textId="2A13557D" w:rsidR="000C2BF3" w:rsidRPr="0087741E" w:rsidRDefault="00C87AEB" w:rsidP="00EB48D8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 w:hint="cs"/>
                <w:b/>
                <w:bCs/>
                <w:sz w:val="24"/>
                <w:rtl/>
                <w:lang w:val="ar" w:bidi="ar-SA"/>
              </w:rPr>
              <w:t>حدود الانحراف لقبول عرض صالح تحت التقدير بالنِسب المئوية</w:t>
            </w:r>
          </w:p>
        </w:tc>
        <w:tc>
          <w:tcPr>
            <w:tcW w:w="1276" w:type="dxa"/>
          </w:tcPr>
          <w:p w14:paraId="3FAE703A" w14:textId="7D58C9FE" w:rsidR="000C2BF3" w:rsidRPr="0087741E" w:rsidRDefault="00C87AEB" w:rsidP="00EB48D8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 w:hint="cs"/>
                <w:b/>
                <w:bCs/>
                <w:sz w:val="24"/>
                <w:rtl/>
                <w:lang w:val="ar" w:bidi="ar-SA"/>
              </w:rPr>
              <w:t>مبلغ كفالة المناقصة بالشيكل</w:t>
            </w:r>
          </w:p>
        </w:tc>
        <w:tc>
          <w:tcPr>
            <w:tcW w:w="1699" w:type="dxa"/>
          </w:tcPr>
          <w:p w14:paraId="22142CE6" w14:textId="77777777" w:rsidR="000C2BF3" w:rsidRPr="0087741E" w:rsidRDefault="00C87AEB" w:rsidP="002E3F60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cs="Times New Roman" w:hint="cs"/>
                <w:b/>
                <w:bCs/>
                <w:sz w:val="24"/>
                <w:rtl/>
                <w:lang w:val="ar" w:bidi="ar-SA"/>
              </w:rPr>
              <w:t>مواعيد الجولات</w:t>
            </w:r>
          </w:p>
          <w:p w14:paraId="7B0B467F" w14:textId="77777777" w:rsidR="000C2BF3" w:rsidRPr="0087741E" w:rsidRDefault="000C2BF3" w:rsidP="002E3F60">
            <w:pPr>
              <w:ind w:left="0"/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2A20E3" w:rsidRPr="0087741E" w14:paraId="0EEF9ED6" w14:textId="77777777" w:rsidTr="0087741E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D462" w14:textId="66574558" w:rsidR="0079276C" w:rsidRPr="0087741E" w:rsidRDefault="00C87AEB" w:rsidP="0079276C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cs="Times New Roman" w:hint="cs"/>
                <w:sz w:val="24"/>
                <w:rtl/>
                <w:lang w:val="ar" w:bidi="ar-SA"/>
              </w:rPr>
              <w:t>ن</w:t>
            </w:r>
            <w:r w:rsidRPr="0087741E">
              <w:rPr>
                <w:rFonts w:hint="cs"/>
                <w:sz w:val="24"/>
                <w:rtl/>
                <w:lang w:val="ar"/>
              </w:rPr>
              <w:t>-6 2/23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6EDB" w14:textId="2BE886B4" w:rsidR="0079276C" w:rsidRPr="0087741E" w:rsidRDefault="00C87AEB" w:rsidP="0079276C">
            <w:pPr>
              <w:ind w:left="0"/>
              <w:jc w:val="left"/>
              <w:rPr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بينس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3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أورشليم القدس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9A05" w14:textId="77777777" w:rsidR="0079276C" w:rsidRPr="0087741E" w:rsidRDefault="00C87AEB" w:rsidP="0079276C">
            <w:pPr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hint="cs"/>
                <w:sz w:val="24"/>
                <w:rtl/>
                <w:lang w:val="ar"/>
              </w:rPr>
              <w:t>30071</w:t>
            </w:r>
          </w:p>
          <w:p w14:paraId="3AC6004A" w14:textId="19364B78" w:rsidR="0079276C" w:rsidRPr="0087741E" w:rsidRDefault="00C87AEB" w:rsidP="0079276C">
            <w:pPr>
              <w:rPr>
                <w:sz w:val="24"/>
                <w:rtl/>
              </w:rPr>
            </w:pPr>
            <w:r w:rsidRPr="0087741E">
              <w:rPr>
                <w:rFonts w:hint="cs"/>
                <w:sz w:val="24"/>
                <w:rtl/>
                <w:lang w:val="ar"/>
              </w:rPr>
              <w:t>(</w:t>
            </w:r>
            <w:r w:rsidRPr="0087741E">
              <w:rPr>
                <w:rFonts w:cs="Times New Roman" w:hint="cs"/>
                <w:sz w:val="24"/>
                <w:rtl/>
                <w:lang w:val="ar" w:bidi="ar-SA"/>
              </w:rPr>
              <w:t>الضرائب</w:t>
            </w:r>
            <w:r w:rsidRPr="0087741E">
              <w:rPr>
                <w:rFonts w:hint="cs"/>
                <w:sz w:val="24"/>
                <w:rtl/>
                <w:lang w:val="ar"/>
              </w:rPr>
              <w:t>)</w:t>
            </w:r>
          </w:p>
          <w:p w14:paraId="54B9F1D3" w14:textId="77777777" w:rsidR="0079276C" w:rsidRPr="0087741E" w:rsidRDefault="0079276C" w:rsidP="0079276C">
            <w:pPr>
              <w:rPr>
                <w:rFonts w:ascii="David" w:hAnsi="David"/>
                <w:sz w:val="24"/>
                <w:rtl/>
              </w:rPr>
            </w:pPr>
          </w:p>
          <w:p w14:paraId="436DC66A" w14:textId="2E3A102F" w:rsidR="0079276C" w:rsidRPr="0087741E" w:rsidRDefault="0079276C" w:rsidP="0079276C">
            <w:pPr>
              <w:rPr>
                <w:sz w:val="24"/>
                <w:rtl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97EA" w14:textId="7DFA41A6" w:rsidR="0079276C" w:rsidRPr="0087741E" w:rsidRDefault="00C87AEB" w:rsidP="0079276C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105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،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109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،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114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و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C9D1" w14:textId="04B5787E" w:rsidR="0079276C" w:rsidRPr="0087741E" w:rsidRDefault="00C87AEB" w:rsidP="0079276C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الوحدة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402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40A6" w14:textId="40DC1E90" w:rsidR="0079276C" w:rsidRPr="0087741E" w:rsidRDefault="00C87AEB" w:rsidP="0079276C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 xml:space="preserve">الاستئجار حتى التاريخ الموافق </w:t>
            </w:r>
            <w:r w:rsidRPr="0087741E">
              <w:rPr>
                <w:noProof/>
                <w:sz w:val="24"/>
                <w:rtl/>
                <w:lang w:val="ar"/>
              </w:rPr>
              <w:t xml:space="preserve">30.6.2024 </w:t>
            </w: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 xml:space="preserve">مع حق خيار </w:t>
            </w:r>
            <w:r w:rsidRPr="0087741E">
              <w:rPr>
                <w:rFonts w:ascii="David" w:hAnsi="David" w:hint="cs"/>
                <w:sz w:val="24"/>
                <w:rtl/>
                <w:lang w:val="ar"/>
              </w:rPr>
              <w:t>(</w:t>
            </w: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>إمكانية تمديد</w:t>
            </w:r>
            <w:r w:rsidRPr="0087741E">
              <w:rPr>
                <w:rFonts w:ascii="David" w:hAnsi="David" w:hint="cs"/>
                <w:sz w:val="24"/>
                <w:rtl/>
                <w:lang w:val="ar"/>
              </w:rPr>
              <w:t xml:space="preserve">) </w:t>
            </w: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 xml:space="preserve">للمستأجر بخمس فترات إضافية تبلغ كل واحدة منها </w:t>
            </w:r>
            <w:r w:rsidRPr="0087741E">
              <w:rPr>
                <w:rFonts w:cs="Times New Roman"/>
                <w:noProof/>
                <w:sz w:val="24"/>
                <w:rtl/>
                <w:lang w:val="ar" w:bidi="ar-SA"/>
              </w:rPr>
              <w:t>سنة واحدة</w:t>
            </w:r>
            <w:r w:rsidRPr="0087741E">
              <w:rPr>
                <w:rFonts w:ascii="David" w:hAnsi="David" w:hint="cs"/>
                <w:sz w:val="24"/>
                <w:rtl/>
                <w:lang w:val="ar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5B45" w14:textId="77777777" w:rsidR="0079276C" w:rsidRPr="0087741E" w:rsidRDefault="00C87AEB" w:rsidP="0079276C">
            <w:pPr>
              <w:ind w:left="2" w:right="164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شقة سكنية تتألف من غرفتين في الطابق الثالث فوق الطابق الأرضي والتي تبلغ مساحتها حوالي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47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مترًا مربعًا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.</w:t>
            </w:r>
          </w:p>
          <w:p w14:paraId="64F3418D" w14:textId="77777777" w:rsidR="0079276C" w:rsidRPr="0087741E" w:rsidRDefault="00C87AEB" w:rsidP="0079276C">
            <w:pPr>
              <w:ind w:left="2" w:right="164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/>
                <w:sz w:val="24"/>
                <w:rtl/>
                <w:lang w:val="ar" w:bidi="ar-SA"/>
              </w:rPr>
              <w:t>الهدف من الإيجار هو</w:t>
            </w:r>
            <w:r w:rsidRPr="0087741E">
              <w:rPr>
                <w:rFonts w:ascii="David" w:hAnsi="David"/>
                <w:sz w:val="24"/>
                <w:rtl/>
                <w:lang w:val="ar"/>
              </w:rPr>
              <w:t xml:space="preserve">: </w:t>
            </w:r>
          </w:p>
          <w:p w14:paraId="6326B61B" w14:textId="77777777" w:rsidR="0079276C" w:rsidRPr="0087741E" w:rsidRDefault="00C87AEB" w:rsidP="0079276C">
            <w:pPr>
              <w:ind w:left="2" w:right="164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السكن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.</w:t>
            </w:r>
          </w:p>
          <w:p w14:paraId="21AE1B75" w14:textId="219B5CBE" w:rsidR="0079276C" w:rsidRPr="0087741E" w:rsidRDefault="0079276C" w:rsidP="0079276C">
            <w:pPr>
              <w:ind w:right="164"/>
              <w:rPr>
                <w:sz w:val="24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244F" w14:textId="5F251BA0" w:rsidR="0079276C" w:rsidRPr="0087741E" w:rsidRDefault="00C87AEB" w:rsidP="0079276C">
            <w:pPr>
              <w:ind w:left="0"/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بدون سعر الحد الأدنى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.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F927" w14:textId="2DA19F98" w:rsidR="0079276C" w:rsidRPr="0087741E" w:rsidRDefault="00C87AEB" w:rsidP="0079276C">
            <w:pPr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15%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525" w14:textId="2C745539" w:rsidR="0079276C" w:rsidRPr="0087741E" w:rsidRDefault="00C87AEB" w:rsidP="0079276C">
            <w:pPr>
              <w:jc w:val="center"/>
              <w:rPr>
                <w:b/>
                <w:bCs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بدون كفالة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1A68" w14:textId="77777777" w:rsidR="0087741E" w:rsidRDefault="00C87AEB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 w:val="24"/>
                <w:rtl/>
                <w:lang w:val="ar"/>
              </w:rPr>
            </w:pP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2.3.2023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 xml:space="preserve">عند الساعة </w:t>
            </w: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11:00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>صباحًا</w:t>
            </w:r>
          </w:p>
          <w:p w14:paraId="164AF680" w14:textId="77777777" w:rsidR="0087741E" w:rsidRDefault="0087741E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 w:val="24"/>
                <w:rtl/>
                <w:lang w:val="ar"/>
              </w:rPr>
            </w:pPr>
          </w:p>
          <w:p w14:paraId="09F4C9D5" w14:textId="54DF38C9" w:rsidR="0079276C" w:rsidRPr="0087741E" w:rsidRDefault="00C87AEB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13.3.2023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 xml:space="preserve">عند الساعة </w:t>
            </w: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11:00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>صباحًا</w:t>
            </w:r>
          </w:p>
        </w:tc>
      </w:tr>
      <w:tr w:rsidR="002A20E3" w:rsidRPr="0087741E" w14:paraId="20357EE4" w14:textId="77777777" w:rsidTr="0087741E">
        <w:trPr>
          <w:cantSplit/>
          <w:trHeight w:val="54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F972" w14:textId="105A78FD" w:rsidR="008C0A29" w:rsidRPr="0087741E" w:rsidRDefault="00C87AEB" w:rsidP="008C0A29">
            <w:pPr>
              <w:ind w:left="0"/>
              <w:jc w:val="center"/>
              <w:rPr>
                <w:sz w:val="24"/>
                <w:rtl/>
              </w:rPr>
            </w:pPr>
            <w:r w:rsidRPr="0087741E">
              <w:rPr>
                <w:rFonts w:cs="Times New Roman" w:hint="cs"/>
                <w:sz w:val="24"/>
                <w:rtl/>
                <w:lang w:val="ar" w:bidi="ar-SA"/>
              </w:rPr>
              <w:t>ن</w:t>
            </w:r>
            <w:r w:rsidRPr="0087741E">
              <w:rPr>
                <w:rFonts w:hint="cs"/>
                <w:sz w:val="24"/>
                <w:rtl/>
                <w:lang w:val="ar"/>
              </w:rPr>
              <w:t>-7 2/23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5BCA" w14:textId="3B96D8DA" w:rsidR="008C0A29" w:rsidRPr="0087741E" w:rsidRDefault="00C87AEB" w:rsidP="008C0A29">
            <w:pPr>
              <w:ind w:left="0"/>
              <w:jc w:val="left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شمعوني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11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، أورشليم القدس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11E7" w14:textId="250A02F5" w:rsidR="008C0A29" w:rsidRPr="0087741E" w:rsidRDefault="00C87AEB" w:rsidP="008C0A29">
            <w:pPr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30121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88344" w14:textId="0C2029BA" w:rsidR="008C0A29" w:rsidRPr="0087741E" w:rsidRDefault="00C87AEB" w:rsidP="008C0A29">
            <w:pPr>
              <w:ind w:left="0"/>
              <w:jc w:val="center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91F6" w14:textId="48ED8B4D" w:rsidR="008C0A29" w:rsidRPr="0087741E" w:rsidRDefault="00C87AEB" w:rsidP="008C0A29">
            <w:pPr>
              <w:ind w:left="0"/>
              <w:jc w:val="center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9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3E11" w14:textId="5C05F4CB" w:rsidR="008C0A29" w:rsidRPr="0087741E" w:rsidRDefault="00C87AEB" w:rsidP="008C0A29">
            <w:pPr>
              <w:ind w:left="0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 xml:space="preserve">الاستئجار حتى التاريخ الموافق </w:t>
            </w:r>
            <w:r w:rsidRPr="0087741E">
              <w:rPr>
                <w:noProof/>
                <w:sz w:val="24"/>
                <w:rtl/>
                <w:lang w:val="ar"/>
              </w:rPr>
              <w:t xml:space="preserve">30.6.2024 </w:t>
            </w: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 xml:space="preserve">مع حق خيار </w:t>
            </w:r>
            <w:r w:rsidRPr="0087741E">
              <w:rPr>
                <w:rFonts w:ascii="David" w:hAnsi="David" w:hint="cs"/>
                <w:sz w:val="24"/>
                <w:rtl/>
                <w:lang w:val="ar"/>
              </w:rPr>
              <w:t>(</w:t>
            </w: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>إمكانية تمديد</w:t>
            </w:r>
            <w:r w:rsidRPr="0087741E">
              <w:rPr>
                <w:rFonts w:ascii="David" w:hAnsi="David" w:hint="cs"/>
                <w:sz w:val="24"/>
                <w:rtl/>
                <w:lang w:val="ar"/>
              </w:rPr>
              <w:t xml:space="preserve">) </w:t>
            </w:r>
            <w:r w:rsidRPr="0087741E">
              <w:rPr>
                <w:rFonts w:ascii="David" w:hAnsi="David" w:cs="Times New Roman" w:hint="cs"/>
                <w:sz w:val="24"/>
                <w:rtl/>
                <w:lang w:val="ar" w:bidi="ar-SA"/>
              </w:rPr>
              <w:t xml:space="preserve">للمستأجر بخمس فترات إضافية تبلغ كل واحدة منها </w:t>
            </w:r>
            <w:r w:rsidRPr="0087741E">
              <w:rPr>
                <w:rFonts w:cs="Times New Roman"/>
                <w:noProof/>
                <w:sz w:val="24"/>
                <w:rtl/>
                <w:lang w:val="ar" w:bidi="ar-SA"/>
              </w:rPr>
              <w:t>سنة واحدة</w:t>
            </w:r>
            <w:r w:rsidRPr="0087741E">
              <w:rPr>
                <w:rFonts w:ascii="David" w:hAnsi="David" w:hint="cs"/>
                <w:sz w:val="24"/>
                <w:rtl/>
                <w:lang w:val="ar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F832" w14:textId="77777777" w:rsidR="008C0A29" w:rsidRPr="0087741E" w:rsidRDefault="00C87AEB" w:rsidP="008C0A29">
            <w:pPr>
              <w:ind w:left="2" w:right="164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شقة سكنية تتألف من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3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غرف، والتي تبلغ مساحتها المسجلة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75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مترًا مربعًا وتبلغ مساحتها حسب عملية المساحة التخطيطية حوالي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84.5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مترًا مربعًا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(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يشمل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3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شرفات مغلقة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)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، والتي تقع في ال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 xml:space="preserve">طابق الثالث ضمن منزل سكني مكوّن من 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 xml:space="preserve">3 </w:t>
            </w: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طوابق فوق طابق الدخول، دون المصعد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.</w:t>
            </w:r>
          </w:p>
          <w:p w14:paraId="1A1A77F3" w14:textId="77777777" w:rsidR="008C0A29" w:rsidRPr="0087741E" w:rsidRDefault="00C87AEB" w:rsidP="008C0A29">
            <w:pPr>
              <w:ind w:left="2" w:right="164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/>
                <w:sz w:val="24"/>
                <w:rtl/>
                <w:lang w:val="ar" w:bidi="ar-SA"/>
              </w:rPr>
              <w:t>الهدف من الإيجار هو</w:t>
            </w:r>
            <w:r w:rsidRPr="0087741E">
              <w:rPr>
                <w:rFonts w:ascii="David" w:hAnsi="David"/>
                <w:sz w:val="24"/>
                <w:rtl/>
                <w:lang w:val="ar"/>
              </w:rPr>
              <w:t xml:space="preserve">: </w:t>
            </w:r>
          </w:p>
          <w:p w14:paraId="04785A68" w14:textId="77777777" w:rsidR="008C0A29" w:rsidRPr="0087741E" w:rsidRDefault="00C87AEB" w:rsidP="008C0A29">
            <w:pPr>
              <w:ind w:left="2" w:right="164"/>
              <w:jc w:val="center"/>
              <w:rPr>
                <w:rFonts w:ascii="David" w:hAnsi="David"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السكن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.</w:t>
            </w:r>
          </w:p>
          <w:p w14:paraId="1875F8C1" w14:textId="77777777" w:rsidR="008C0A29" w:rsidRPr="0087741E" w:rsidRDefault="008C0A29" w:rsidP="008C0A29">
            <w:pPr>
              <w:ind w:left="2" w:right="164"/>
              <w:jc w:val="center"/>
              <w:rPr>
                <w:rFonts w:ascii="David" w:hAnsi="David"/>
                <w:noProof/>
                <w:sz w:val="24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D125" w14:textId="1830F2F1" w:rsidR="008C0A29" w:rsidRPr="0087741E" w:rsidRDefault="00C87AEB" w:rsidP="008C0A29">
            <w:pPr>
              <w:ind w:left="0"/>
              <w:jc w:val="center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بدون سعر الحد الأدنى</w:t>
            </w: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.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8216C" w14:textId="51BB0F79" w:rsidR="008C0A29" w:rsidRPr="0087741E" w:rsidRDefault="00C87AEB" w:rsidP="008C0A29">
            <w:pPr>
              <w:jc w:val="center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/>
                <w:noProof/>
                <w:sz w:val="24"/>
                <w:rtl/>
                <w:lang w:val="ar"/>
              </w:rPr>
              <w:t>10%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3A26" w14:textId="6D7FA3D4" w:rsidR="008C0A29" w:rsidRPr="0087741E" w:rsidRDefault="00C87AEB" w:rsidP="008C0A29">
            <w:pPr>
              <w:jc w:val="center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 w:cs="Times New Roman"/>
                <w:noProof/>
                <w:sz w:val="24"/>
                <w:rtl/>
                <w:lang w:val="ar" w:bidi="ar-SA"/>
              </w:rPr>
              <w:t>بدون كفالة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417D" w14:textId="77777777" w:rsidR="0087741E" w:rsidRDefault="00C87AEB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 w:val="24"/>
                <w:rtl/>
                <w:lang w:val="ar"/>
              </w:rPr>
            </w:pP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2.3.2023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 xml:space="preserve">عند الساعة </w:t>
            </w: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10:00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>صباحًا</w:t>
            </w:r>
          </w:p>
          <w:p w14:paraId="6AECD971" w14:textId="77777777" w:rsidR="0087741E" w:rsidRDefault="0087741E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 w:val="24"/>
                <w:rtl/>
                <w:lang w:val="ar"/>
              </w:rPr>
            </w:pPr>
          </w:p>
          <w:p w14:paraId="53DEAA3B" w14:textId="1B5EBDA9" w:rsidR="008C0A29" w:rsidRPr="0087741E" w:rsidRDefault="00C87AEB" w:rsidP="005E6B6C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noProof/>
                <w:sz w:val="24"/>
                <w:rtl/>
              </w:rPr>
            </w:pP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13.3.2023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 xml:space="preserve">عند الساعة </w:t>
            </w:r>
            <w:r w:rsidRPr="0087741E">
              <w:rPr>
                <w:rFonts w:ascii="David" w:hAnsi="David" w:hint="cs"/>
                <w:noProof/>
                <w:sz w:val="24"/>
                <w:rtl/>
                <w:lang w:val="ar"/>
              </w:rPr>
              <w:t xml:space="preserve">10:00 </w:t>
            </w:r>
            <w:r w:rsidRPr="0087741E">
              <w:rPr>
                <w:rFonts w:ascii="David" w:hAnsi="David" w:cs="Times New Roman" w:hint="cs"/>
                <w:noProof/>
                <w:sz w:val="24"/>
                <w:rtl/>
                <w:lang w:val="ar" w:bidi="ar-SA"/>
              </w:rPr>
              <w:t>صباحًا</w:t>
            </w:r>
          </w:p>
        </w:tc>
      </w:tr>
    </w:tbl>
    <w:p w14:paraId="5E8D71C6" w14:textId="77777777" w:rsidR="009930AB" w:rsidRPr="0087741E" w:rsidRDefault="009930AB" w:rsidP="009930AB">
      <w:pPr>
        <w:tabs>
          <w:tab w:val="clear" w:pos="567"/>
          <w:tab w:val="clear" w:pos="1134"/>
          <w:tab w:val="left" w:pos="85"/>
        </w:tabs>
        <w:spacing w:before="60"/>
        <w:ind w:left="547" w:hanging="462"/>
        <w:rPr>
          <w:b/>
          <w:bCs/>
          <w:sz w:val="24"/>
          <w:u w:val="single"/>
          <w:rtl/>
        </w:rPr>
      </w:pPr>
    </w:p>
    <w:p w14:paraId="468FAA1F" w14:textId="6688124B" w:rsidR="000C2BF3" w:rsidRPr="0087741E" w:rsidRDefault="00C87AEB" w:rsidP="000C2BF3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87741E">
        <w:rPr>
          <w:rFonts w:cs="Times New Roman" w:hint="cs"/>
          <w:b/>
          <w:bCs/>
          <w:sz w:val="24"/>
          <w:u w:val="single"/>
          <w:rtl/>
          <w:lang w:val="ar" w:bidi="ar-SA"/>
        </w:rPr>
        <w:t>شروط الحدّ الأدنى</w:t>
      </w:r>
      <w:r w:rsidRPr="0087741E">
        <w:rPr>
          <w:rFonts w:hint="cs"/>
          <w:b/>
          <w:bCs/>
          <w:sz w:val="24"/>
          <w:rtl/>
          <w:lang w:val="ar"/>
        </w:rPr>
        <w:tab/>
      </w:r>
    </w:p>
    <w:p w14:paraId="0164EB2B" w14:textId="58670E22" w:rsidR="009930AB" w:rsidRPr="0087741E" w:rsidRDefault="009930AB" w:rsidP="0079276C">
      <w:pPr>
        <w:pStyle w:val="aa"/>
        <w:tabs>
          <w:tab w:val="clear" w:pos="567"/>
          <w:tab w:val="clear" w:pos="1134"/>
          <w:tab w:val="left" w:pos="85"/>
        </w:tabs>
        <w:spacing w:before="60"/>
        <w:ind w:left="205"/>
        <w:rPr>
          <w:b/>
          <w:bCs/>
          <w:sz w:val="24"/>
        </w:rPr>
      </w:pPr>
    </w:p>
    <w:p w14:paraId="63054AE2" w14:textId="7A1A939F" w:rsidR="009930AB" w:rsidRPr="0087741E" w:rsidRDefault="00C87AEB" w:rsidP="0079276C">
      <w:pPr>
        <w:tabs>
          <w:tab w:val="clear" w:pos="567"/>
          <w:tab w:val="clear" w:pos="1134"/>
          <w:tab w:val="left" w:pos="85"/>
        </w:tabs>
        <w:spacing w:before="60"/>
        <w:ind w:left="-198"/>
        <w:rPr>
          <w:b/>
          <w:bCs/>
          <w:sz w:val="24"/>
        </w:rPr>
      </w:pPr>
      <w:r w:rsidRPr="0087741E">
        <w:rPr>
          <w:rFonts w:cs="Times New Roman" w:hint="cs"/>
          <w:sz w:val="24"/>
          <w:u w:val="single"/>
          <w:rtl/>
          <w:lang w:val="ar" w:bidi="ar-SA"/>
        </w:rPr>
        <w:t>شرط حدّ أدنى إداريّ</w:t>
      </w:r>
      <w:r w:rsidRPr="0087741E">
        <w:rPr>
          <w:rFonts w:hint="cs"/>
          <w:sz w:val="24"/>
          <w:rtl/>
          <w:lang w:val="ar"/>
        </w:rPr>
        <w:t xml:space="preserve"> - </w:t>
      </w:r>
      <w:r w:rsidRPr="0087741E">
        <w:rPr>
          <w:rFonts w:cs="Times New Roman" w:hint="cs"/>
          <w:sz w:val="24"/>
          <w:rtl/>
          <w:lang w:val="ar" w:bidi="ar-SA"/>
        </w:rPr>
        <w:t xml:space="preserve">مقدّم العرض يستوفي أحكام قانون صفقات الهيئات العموميّة، لعام </w:t>
      </w:r>
      <w:r w:rsidRPr="0087741E">
        <w:rPr>
          <w:rFonts w:hint="cs"/>
          <w:sz w:val="24"/>
          <w:rtl/>
          <w:lang w:val="ar"/>
        </w:rPr>
        <w:t>1976</w:t>
      </w:r>
      <w:r w:rsidRPr="0087741E">
        <w:rPr>
          <w:rFonts w:cs="Times New Roman" w:hint="cs"/>
          <w:sz w:val="24"/>
          <w:rtl/>
          <w:lang w:val="ar" w:bidi="ar-SA"/>
        </w:rPr>
        <w:t>، إذا كانت تنطبق عليه</w:t>
      </w:r>
      <w:r w:rsidRPr="0087741E">
        <w:rPr>
          <w:rFonts w:hint="cs"/>
          <w:sz w:val="24"/>
          <w:rtl/>
          <w:lang w:val="ar"/>
        </w:rPr>
        <w:t>.</w:t>
      </w:r>
    </w:p>
    <w:p w14:paraId="0D882183" w14:textId="77777777" w:rsidR="009930AB" w:rsidRPr="0087741E" w:rsidRDefault="009930AB" w:rsidP="009930AB">
      <w:pPr>
        <w:tabs>
          <w:tab w:val="clear" w:pos="567"/>
          <w:tab w:val="clear" w:pos="1134"/>
          <w:tab w:val="left" w:pos="396"/>
        </w:tabs>
        <w:spacing w:before="60"/>
        <w:ind w:left="547"/>
        <w:rPr>
          <w:rFonts w:ascii="David" w:hAnsi="David"/>
          <w:sz w:val="24"/>
        </w:rPr>
      </w:pPr>
    </w:p>
    <w:p w14:paraId="016291E2" w14:textId="0F0C881C" w:rsidR="00F76C4A" w:rsidRPr="0087741E" w:rsidRDefault="00C87AEB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 w:val="24"/>
          <w:rtl/>
        </w:rPr>
      </w:pPr>
      <w:r w:rsidRPr="0087741E">
        <w:rPr>
          <w:rFonts w:ascii="David" w:hAnsi="David" w:cs="Times New Roman"/>
          <w:sz w:val="24"/>
          <w:rtl/>
          <w:lang w:val="ar" w:bidi="ar-SA"/>
        </w:rPr>
        <w:t>تُنشر الصيغة الكاملة والملزمة للمناقصة على موقع وزارة الماليّة على شبكة الإنترنت، على العنوان</w:t>
      </w:r>
      <w:r w:rsidRPr="0087741E">
        <w:rPr>
          <w:rFonts w:ascii="David" w:hAnsi="David"/>
          <w:sz w:val="24"/>
          <w:rtl/>
          <w:lang w:val="ar"/>
        </w:rPr>
        <w:t xml:space="preserve">:  </w:t>
      </w:r>
      <w:hyperlink r:id="rId8" w:history="1">
        <w:r w:rsidR="000C2BF3" w:rsidRPr="0087741E">
          <w:rPr>
            <w:rStyle w:val="Hyperlink"/>
            <w:rFonts w:ascii="David" w:hAnsi="David"/>
            <w:sz w:val="24"/>
            <w:rtl/>
            <w:lang w:val="ar"/>
          </w:rPr>
          <w:t>https://mof.gov.il/AG/AssetsandLogistics/GovernmentHousing/Pages/GovernmentHousingTenders.aspx</w:t>
        </w:r>
      </w:hyperlink>
      <w:r w:rsidRPr="0087741E">
        <w:rPr>
          <w:rFonts w:ascii="David" w:hAnsi="David"/>
          <w:sz w:val="24"/>
          <w:rtl/>
          <w:lang w:val="ar"/>
        </w:rPr>
        <w:t xml:space="preserve"> </w:t>
      </w:r>
      <w:r w:rsidR="002300D8" w:rsidRPr="0087741E">
        <w:rPr>
          <w:rFonts w:hint="cs"/>
          <w:kern w:val="28"/>
          <w:sz w:val="24"/>
          <w:rtl/>
          <w:lang w:val="ar"/>
        </w:rPr>
        <w:t xml:space="preserve"> (</w:t>
      </w:r>
      <w:r w:rsidR="002300D8" w:rsidRPr="0087741E">
        <w:rPr>
          <w:rFonts w:cs="Times New Roman" w:hint="cs"/>
          <w:kern w:val="28"/>
          <w:sz w:val="24"/>
          <w:rtl/>
          <w:lang w:val="ar" w:bidi="ar-SA"/>
        </w:rPr>
        <w:t>لاحقًا</w:t>
      </w:r>
      <w:r w:rsidR="002300D8" w:rsidRPr="0087741E">
        <w:rPr>
          <w:rFonts w:hint="cs"/>
          <w:kern w:val="28"/>
          <w:sz w:val="24"/>
          <w:rtl/>
          <w:lang w:val="ar"/>
        </w:rPr>
        <w:t>: "</w:t>
      </w:r>
      <w:r w:rsidR="002300D8" w:rsidRPr="0087741E">
        <w:rPr>
          <w:rFonts w:cs="Times New Roman" w:hint="cs"/>
          <w:b/>
          <w:bCs/>
          <w:kern w:val="28"/>
          <w:sz w:val="24"/>
          <w:rtl/>
          <w:lang w:val="ar" w:bidi="ar-SA"/>
        </w:rPr>
        <w:t>موقع الإنترنت</w:t>
      </w:r>
      <w:r w:rsidR="002300D8" w:rsidRPr="0087741E">
        <w:rPr>
          <w:rFonts w:hint="cs"/>
          <w:kern w:val="28"/>
          <w:sz w:val="24"/>
          <w:rtl/>
          <w:lang w:val="ar"/>
        </w:rPr>
        <w:t>").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 يمكن أيضًا الحصول على وث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ائق المناقصة في مكاتب دائرة خدمات إدارة العقارات </w:t>
      </w:r>
      <w:r w:rsidRPr="0087741E">
        <w:rPr>
          <w:rFonts w:ascii="David" w:hAnsi="David"/>
          <w:sz w:val="24"/>
          <w:rtl/>
          <w:lang w:val="ar"/>
        </w:rPr>
        <w:t>(</w:t>
      </w:r>
      <w:r w:rsidRPr="0087741E">
        <w:rPr>
          <w:rFonts w:ascii="David" w:hAnsi="David" w:cs="Times New Roman"/>
          <w:sz w:val="24"/>
          <w:rtl/>
          <w:lang w:val="ar" w:bidi="ar-SA"/>
        </w:rPr>
        <w:t>في شركة إيشد للموارد الإداريّة والهندسيّة م</w:t>
      </w:r>
      <w:r w:rsidRPr="0087741E">
        <w:rPr>
          <w:rFonts w:ascii="David" w:hAnsi="David"/>
          <w:sz w:val="24"/>
          <w:rtl/>
          <w:lang w:val="ar"/>
        </w:rPr>
        <w:t>.</w:t>
      </w:r>
      <w:r w:rsidRPr="0087741E">
        <w:rPr>
          <w:rFonts w:ascii="David" w:hAnsi="David" w:cs="Times New Roman"/>
          <w:sz w:val="24"/>
          <w:rtl/>
          <w:lang w:val="ar" w:bidi="ar-SA"/>
        </w:rPr>
        <w:t>ض</w:t>
      </w:r>
      <w:r w:rsidRPr="0087741E">
        <w:rPr>
          <w:rFonts w:ascii="David" w:hAnsi="David"/>
          <w:sz w:val="24"/>
          <w:rtl/>
          <w:lang w:val="ar"/>
        </w:rPr>
        <w:t xml:space="preserve">) 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مجمّع أموت، شارع هروكميم </w:t>
      </w:r>
      <w:r w:rsidRPr="0087741E">
        <w:rPr>
          <w:rFonts w:ascii="David" w:hAnsi="David"/>
          <w:sz w:val="24"/>
          <w:rtl/>
          <w:lang w:val="ar"/>
        </w:rPr>
        <w:t>2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، حولون </w:t>
      </w:r>
      <w:r w:rsidRPr="0087741E">
        <w:rPr>
          <w:rFonts w:ascii="David" w:hAnsi="David"/>
          <w:sz w:val="24"/>
          <w:rtl/>
          <w:lang w:val="ar"/>
        </w:rPr>
        <w:t>(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في ما يلي </w:t>
      </w:r>
      <w:r w:rsidRPr="0087741E">
        <w:rPr>
          <w:rFonts w:ascii="David" w:hAnsi="David"/>
          <w:sz w:val="24"/>
          <w:rtl/>
          <w:lang w:val="ar"/>
        </w:rPr>
        <w:t>"</w:t>
      </w:r>
      <w:r w:rsidRPr="0087741E">
        <w:rPr>
          <w:rFonts w:ascii="David" w:hAnsi="David" w:cs="Times New Roman" w:hint="cs"/>
          <w:b/>
          <w:bCs/>
          <w:kern w:val="28"/>
          <w:sz w:val="24"/>
          <w:rtl/>
          <w:lang w:val="ar" w:bidi="ar-SA"/>
        </w:rPr>
        <w:t>الإدارة</w:t>
      </w:r>
      <w:r w:rsidRPr="0087741E">
        <w:rPr>
          <w:rFonts w:ascii="David" w:hAnsi="David"/>
          <w:sz w:val="24"/>
          <w:rtl/>
          <w:lang w:val="ar"/>
        </w:rPr>
        <w:t>")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، في الأيام من الأحد إلى الخميس، من الساعة </w:t>
      </w:r>
      <w:r w:rsidRPr="0087741E">
        <w:rPr>
          <w:rFonts w:ascii="David" w:hAnsi="David"/>
          <w:sz w:val="24"/>
          <w:rtl/>
          <w:lang w:val="ar"/>
        </w:rPr>
        <w:t xml:space="preserve">09:00 </w:t>
      </w:r>
      <w:r w:rsidRPr="0087741E">
        <w:rPr>
          <w:rFonts w:ascii="David" w:hAnsi="David" w:cs="Times New Roman"/>
          <w:sz w:val="24"/>
          <w:rtl/>
          <w:lang w:val="ar" w:bidi="ar-SA"/>
        </w:rPr>
        <w:t xml:space="preserve">حتى </w:t>
      </w:r>
      <w:r w:rsidRPr="0087741E">
        <w:rPr>
          <w:rFonts w:ascii="David" w:hAnsi="David"/>
          <w:sz w:val="24"/>
          <w:rtl/>
          <w:lang w:val="ar"/>
        </w:rPr>
        <w:t>15:00 (</w:t>
      </w:r>
      <w:r w:rsidRPr="0087741E">
        <w:rPr>
          <w:rFonts w:ascii="David" w:hAnsi="David" w:cs="Times New Roman"/>
          <w:sz w:val="24"/>
          <w:rtl/>
          <w:lang w:val="ar" w:bidi="ar-SA"/>
        </w:rPr>
        <w:t>لاحقًا</w:t>
      </w:r>
      <w:r w:rsidRPr="0087741E">
        <w:rPr>
          <w:rFonts w:ascii="David" w:hAnsi="David"/>
          <w:sz w:val="24"/>
          <w:rtl/>
          <w:lang w:val="ar"/>
        </w:rPr>
        <w:t>: "</w:t>
      </w:r>
      <w:r w:rsidR="00A46B1F" w:rsidRPr="0087741E">
        <w:rPr>
          <w:rFonts w:ascii="David" w:hAnsi="David" w:cs="Times New Roman" w:hint="cs"/>
          <w:b/>
          <w:bCs/>
          <w:kern w:val="28"/>
          <w:sz w:val="24"/>
          <w:rtl/>
          <w:lang w:val="ar" w:bidi="ar-SA"/>
        </w:rPr>
        <w:t>ساعات الدوام</w:t>
      </w:r>
      <w:r w:rsidRPr="0087741E">
        <w:rPr>
          <w:rFonts w:ascii="David" w:hAnsi="David"/>
          <w:sz w:val="24"/>
          <w:rtl/>
          <w:lang w:val="ar"/>
        </w:rPr>
        <w:t xml:space="preserve">") </w:t>
      </w:r>
      <w:r w:rsidRPr="0087741E">
        <w:rPr>
          <w:rFonts w:ascii="David" w:hAnsi="David" w:cs="Times New Roman"/>
          <w:sz w:val="24"/>
          <w:rtl/>
          <w:lang w:val="ar" w:bidi="ar-SA"/>
        </w:rPr>
        <w:t>، بتنسيق مسبق عبر ال</w:t>
      </w:r>
      <w:r w:rsidRPr="0087741E">
        <w:rPr>
          <w:rFonts w:ascii="David" w:hAnsi="David" w:cs="Times New Roman"/>
          <w:sz w:val="24"/>
          <w:rtl/>
          <w:lang w:val="ar" w:bidi="ar-SA"/>
        </w:rPr>
        <w:t>هاتف رقم</w:t>
      </w:r>
      <w:r w:rsidRPr="0087741E">
        <w:rPr>
          <w:rFonts w:ascii="David" w:hAnsi="David"/>
          <w:sz w:val="24"/>
          <w:rtl/>
          <w:lang w:val="ar"/>
        </w:rPr>
        <w:t>: 5386662-03.</w:t>
      </w:r>
    </w:p>
    <w:p w14:paraId="0293C1C8" w14:textId="77777777" w:rsidR="002300D8" w:rsidRPr="0087741E" w:rsidRDefault="00C87AEB" w:rsidP="002300D8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4"/>
        </w:rPr>
      </w:pPr>
      <w:r w:rsidRPr="0087741E">
        <w:rPr>
          <w:rFonts w:ascii="David" w:hAnsi="David" w:cs="Times New Roman" w:hint="cs"/>
          <w:sz w:val="24"/>
          <w:rtl/>
          <w:lang w:val="ar" w:bidi="ar-SA"/>
        </w:rPr>
        <w:t>المشاركة في الجولات غير إلزاميّة</w:t>
      </w:r>
      <w:r w:rsidRPr="0087741E">
        <w:rPr>
          <w:rFonts w:ascii="David" w:hAnsi="David" w:hint="cs"/>
          <w:sz w:val="24"/>
          <w:rtl/>
          <w:lang w:val="ar"/>
        </w:rPr>
        <w:t xml:space="preserve">. </w:t>
      </w:r>
      <w:r w:rsidRPr="0087741E">
        <w:rPr>
          <w:rFonts w:ascii="David" w:hAnsi="David" w:cs="Times New Roman" w:hint="cs"/>
          <w:sz w:val="24"/>
          <w:rtl/>
          <w:lang w:val="ar" w:bidi="ar-SA"/>
        </w:rPr>
        <w:t>يجب التأكد من إجراء الجولات على موقع الإنترنت، قبل موعد إجراء الجولة بيوم واحد</w:t>
      </w:r>
      <w:r w:rsidRPr="0087741E">
        <w:rPr>
          <w:rFonts w:ascii="David" w:hAnsi="David" w:hint="cs"/>
          <w:sz w:val="24"/>
          <w:rtl/>
          <w:lang w:val="ar"/>
        </w:rPr>
        <w:t>.</w:t>
      </w:r>
    </w:p>
    <w:p w14:paraId="7F4EFE68" w14:textId="121535E2" w:rsidR="00684886" w:rsidRPr="0087741E" w:rsidRDefault="00C87AEB" w:rsidP="00684886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4"/>
        </w:rPr>
      </w:pPr>
      <w:r w:rsidRPr="0087741E">
        <w:rPr>
          <w:rFonts w:cs="Times New Roman" w:hint="eastAsia"/>
          <w:sz w:val="24"/>
          <w:rtl/>
          <w:lang w:val="ar" w:bidi="ar-SA"/>
        </w:rPr>
        <w:t>يتعين على مقدم العرض إيداع عرضه، داخل مغلّف مغلق يخلو من أي علامات تفصح عن هوية مقدم العرض، والذي سيتم تدوين رقم المناقص</w:t>
      </w:r>
      <w:r w:rsidRPr="0087741E">
        <w:rPr>
          <w:rFonts w:cs="Times New Roman" w:hint="eastAsia"/>
          <w:sz w:val="24"/>
          <w:rtl/>
          <w:lang w:val="ar" w:bidi="ar-SA"/>
        </w:rPr>
        <w:t xml:space="preserve">ة فقط عليه، في صندوق المناقصات الموجود في مقر وزارة المالية، شارع كابلان </w:t>
      </w:r>
      <w:r w:rsidRPr="0087741E">
        <w:rPr>
          <w:rFonts w:hint="eastAsia"/>
          <w:sz w:val="24"/>
          <w:rtl/>
          <w:lang w:val="ar"/>
        </w:rPr>
        <w:t xml:space="preserve">1 </w:t>
      </w:r>
      <w:r w:rsidRPr="0087741E">
        <w:rPr>
          <w:rFonts w:cs="Times New Roman" w:hint="eastAsia"/>
          <w:sz w:val="24"/>
          <w:rtl/>
          <w:lang w:val="ar" w:bidi="ar-SA"/>
        </w:rPr>
        <w:t xml:space="preserve">أورشليم القدس، الطابق </w:t>
      </w:r>
      <w:r w:rsidRPr="0087741E">
        <w:rPr>
          <w:rFonts w:hint="eastAsia"/>
          <w:sz w:val="24"/>
          <w:rtl/>
          <w:lang w:val="ar"/>
        </w:rPr>
        <w:t xml:space="preserve">3 - </w:t>
      </w:r>
      <w:r w:rsidRPr="0087741E">
        <w:rPr>
          <w:rFonts w:cs="Times New Roman" w:hint="eastAsia"/>
          <w:sz w:val="24"/>
          <w:rtl/>
          <w:lang w:val="ar" w:bidi="ar-SA"/>
        </w:rPr>
        <w:t xml:space="preserve">أرشيف المحاسب العامّ خلال أيام وساعات الدوام، وذلك حتى موعد أقصاه </w:t>
      </w:r>
      <w:r w:rsidR="005E6B6C" w:rsidRPr="0087741E">
        <w:rPr>
          <w:rFonts w:ascii="David" w:hAnsi="David" w:cs="Times New Roman"/>
          <w:b/>
          <w:bCs/>
          <w:kern w:val="28"/>
          <w:sz w:val="24"/>
          <w:rtl/>
          <w:lang w:val="ar" w:bidi="ar-SA"/>
        </w:rPr>
        <w:t xml:space="preserve">يوم الأحد، الموافق </w:t>
      </w:r>
      <w:r w:rsidR="005E6B6C" w:rsidRPr="0087741E">
        <w:rPr>
          <w:rFonts w:ascii="David" w:hAnsi="David"/>
          <w:b/>
          <w:bCs/>
          <w:kern w:val="28"/>
          <w:sz w:val="24"/>
          <w:rtl/>
          <w:lang w:val="ar"/>
        </w:rPr>
        <w:t xml:space="preserve">19 </w:t>
      </w:r>
      <w:r w:rsidR="005E6B6C" w:rsidRPr="0087741E">
        <w:rPr>
          <w:rFonts w:ascii="David" w:hAnsi="David" w:cs="Times New Roman"/>
          <w:b/>
          <w:bCs/>
          <w:kern w:val="28"/>
          <w:sz w:val="24"/>
          <w:rtl/>
          <w:lang w:val="ar" w:bidi="ar-SA"/>
        </w:rPr>
        <w:t xml:space="preserve">مارس، </w:t>
      </w:r>
      <w:r w:rsidR="005E6B6C" w:rsidRPr="0087741E">
        <w:rPr>
          <w:rFonts w:ascii="David" w:hAnsi="David"/>
          <w:b/>
          <w:bCs/>
          <w:kern w:val="28"/>
          <w:sz w:val="24"/>
          <w:rtl/>
          <w:lang w:val="ar"/>
        </w:rPr>
        <w:t>2023</w:t>
      </w:r>
      <w:r w:rsidR="005E6B6C" w:rsidRPr="0087741E">
        <w:rPr>
          <w:rFonts w:ascii="David" w:hAnsi="David" w:cs="Times New Roman"/>
          <w:b/>
          <w:bCs/>
          <w:kern w:val="28"/>
          <w:sz w:val="24"/>
          <w:rtl/>
          <w:lang w:val="ar" w:bidi="ar-SA"/>
        </w:rPr>
        <w:t xml:space="preserve">، عند الساعة </w:t>
      </w:r>
      <w:r w:rsidR="005E6B6C" w:rsidRPr="0087741E">
        <w:rPr>
          <w:rFonts w:ascii="David" w:hAnsi="David"/>
          <w:b/>
          <w:bCs/>
          <w:kern w:val="28"/>
          <w:sz w:val="24"/>
          <w:rtl/>
          <w:lang w:val="ar"/>
        </w:rPr>
        <w:t xml:space="preserve">11:00 </w:t>
      </w:r>
      <w:r w:rsidR="005E6B6C" w:rsidRPr="0087741E">
        <w:rPr>
          <w:rFonts w:ascii="David" w:hAnsi="David" w:cs="Times New Roman"/>
          <w:b/>
          <w:bCs/>
          <w:kern w:val="28"/>
          <w:sz w:val="24"/>
          <w:rtl/>
          <w:lang w:val="ar" w:bidi="ar-SA"/>
        </w:rPr>
        <w:t>صباحًا</w:t>
      </w:r>
      <w:r w:rsidR="005E6B6C" w:rsidRPr="0087741E">
        <w:rPr>
          <w:rFonts w:ascii="David" w:hAnsi="David" w:hint="cs"/>
          <w:kern w:val="28"/>
          <w:sz w:val="24"/>
          <w:rtl/>
          <w:lang w:val="ar"/>
        </w:rPr>
        <w:t xml:space="preserve"> (</w:t>
      </w:r>
      <w:r w:rsidR="005E6B6C" w:rsidRPr="0087741E">
        <w:rPr>
          <w:rFonts w:ascii="David" w:hAnsi="David" w:cs="Times New Roman" w:hint="cs"/>
          <w:kern w:val="28"/>
          <w:sz w:val="24"/>
          <w:rtl/>
          <w:lang w:val="ar" w:bidi="ar-SA"/>
        </w:rPr>
        <w:t>يشار إليه فيما بعد بـ</w:t>
      </w:r>
      <w:r w:rsidR="005E6B6C" w:rsidRPr="0087741E">
        <w:rPr>
          <w:rFonts w:ascii="David" w:hAnsi="David" w:hint="cs"/>
          <w:kern w:val="28"/>
          <w:sz w:val="24"/>
          <w:rtl/>
          <w:lang w:val="ar"/>
        </w:rPr>
        <w:t>: "</w:t>
      </w:r>
      <w:r w:rsidR="00C405F4" w:rsidRPr="0087741E">
        <w:rPr>
          <w:rFonts w:ascii="David" w:hAnsi="David" w:cs="Times New Roman" w:hint="cs"/>
          <w:b/>
          <w:bCs/>
          <w:kern w:val="28"/>
          <w:sz w:val="24"/>
          <w:rtl/>
          <w:lang w:val="ar" w:bidi="ar-SA"/>
        </w:rPr>
        <w:t>الموعد الأخير لتقديم العروض</w:t>
      </w:r>
      <w:r w:rsidR="00C405F4" w:rsidRPr="0087741E">
        <w:rPr>
          <w:rFonts w:ascii="David" w:hAnsi="David" w:hint="cs"/>
          <w:kern w:val="28"/>
          <w:sz w:val="24"/>
          <w:rtl/>
          <w:lang w:val="ar"/>
        </w:rPr>
        <w:t>").</w:t>
      </w:r>
    </w:p>
    <w:p w14:paraId="3955E553" w14:textId="7B7E8F2C" w:rsidR="00C405F4" w:rsidRPr="0087741E" w:rsidRDefault="00C87AEB" w:rsidP="00551F8E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4"/>
        </w:rPr>
      </w:pPr>
      <w:bookmarkStart w:id="1" w:name="_Hlk40772588"/>
      <w:r w:rsidRPr="0087741E">
        <w:rPr>
          <w:rFonts w:cs="Times New Roman" w:hint="eastAsia"/>
          <w:sz w:val="24"/>
          <w:rtl/>
          <w:lang w:val="ar" w:bidi="ar-SA"/>
        </w:rPr>
        <w:t xml:space="preserve">سيُسمح بإدخال العروض إلى صندوق المناقصات اعتبارًا </w:t>
      </w:r>
      <w:r w:rsidR="005E6B6C" w:rsidRPr="0087741E">
        <w:rPr>
          <w:rFonts w:ascii="David" w:hAnsi="David" w:cs="Times New Roman"/>
          <w:kern w:val="28"/>
          <w:sz w:val="24"/>
          <w:rtl/>
          <w:lang w:val="ar" w:bidi="ar-SA"/>
        </w:rPr>
        <w:t xml:space="preserve">من يوم الأحد، الموافق </w:t>
      </w:r>
      <w:r w:rsidR="005E6B6C" w:rsidRPr="0087741E">
        <w:rPr>
          <w:rFonts w:ascii="David" w:hAnsi="David"/>
          <w:kern w:val="28"/>
          <w:sz w:val="24"/>
          <w:rtl/>
          <w:lang w:val="ar"/>
        </w:rPr>
        <w:t xml:space="preserve">5 </w:t>
      </w:r>
      <w:r w:rsidR="005E6B6C" w:rsidRPr="0087741E">
        <w:rPr>
          <w:rFonts w:ascii="David" w:hAnsi="David" w:cs="Times New Roman"/>
          <w:kern w:val="28"/>
          <w:sz w:val="24"/>
          <w:rtl/>
          <w:lang w:val="ar" w:bidi="ar-SA"/>
        </w:rPr>
        <w:t xml:space="preserve">مارس، </w:t>
      </w:r>
      <w:r w:rsidR="005E6B6C" w:rsidRPr="0087741E">
        <w:rPr>
          <w:rFonts w:ascii="David" w:hAnsi="David"/>
          <w:kern w:val="28"/>
          <w:sz w:val="24"/>
          <w:rtl/>
          <w:lang w:val="ar"/>
        </w:rPr>
        <w:t>2023</w:t>
      </w:r>
      <w:r w:rsidR="005E6B6C" w:rsidRPr="0087741E">
        <w:rPr>
          <w:rFonts w:ascii="David" w:hAnsi="David" w:cs="Times New Roman"/>
          <w:kern w:val="28"/>
          <w:sz w:val="24"/>
          <w:rtl/>
          <w:lang w:val="ar" w:bidi="ar-SA"/>
        </w:rPr>
        <w:t>،</w:t>
      </w:r>
      <w:r w:rsidRPr="0087741E">
        <w:rPr>
          <w:rFonts w:cs="Times New Roman" w:hint="eastAsia"/>
          <w:sz w:val="24"/>
          <w:rtl/>
          <w:lang w:val="ar" w:bidi="ar-SA"/>
        </w:rPr>
        <w:t xml:space="preserve"> عند الساعة </w:t>
      </w:r>
      <w:r w:rsidRPr="0087741E">
        <w:rPr>
          <w:rFonts w:hint="eastAsia"/>
          <w:sz w:val="24"/>
          <w:rtl/>
          <w:lang w:val="ar"/>
        </w:rPr>
        <w:t xml:space="preserve">12:00 </w:t>
      </w:r>
      <w:r w:rsidRPr="0087741E">
        <w:rPr>
          <w:rFonts w:cs="Times New Roman" w:hint="eastAsia"/>
          <w:sz w:val="24"/>
          <w:rtl/>
          <w:lang w:val="ar" w:bidi="ar-SA"/>
        </w:rPr>
        <w:t>ظهرًا</w:t>
      </w:r>
      <w:bookmarkEnd w:id="1"/>
      <w:r w:rsidRPr="0087741E">
        <w:rPr>
          <w:rFonts w:hint="eastAsia"/>
          <w:sz w:val="24"/>
          <w:rtl/>
          <w:lang w:val="ar"/>
        </w:rPr>
        <w:t>.</w:t>
      </w:r>
    </w:p>
    <w:p w14:paraId="0EF0B68E" w14:textId="7A9CD573" w:rsidR="00C405F4" w:rsidRPr="0087741E" w:rsidRDefault="00C87AEB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4"/>
        </w:rPr>
      </w:pPr>
      <w:r w:rsidRPr="0087741E">
        <w:rPr>
          <w:rFonts w:cs="Times New Roman"/>
          <w:sz w:val="24"/>
          <w:rtl/>
          <w:lang w:val="ar" w:bidi="ar-SA"/>
        </w:rPr>
        <w:t>لمزيد من التفاصيل يرجى الاتصال بالإدارة على هاتف</w:t>
      </w:r>
      <w:r w:rsidRPr="0087741E">
        <w:rPr>
          <w:sz w:val="24"/>
          <w:rtl/>
          <w:lang w:val="ar"/>
        </w:rPr>
        <w:t xml:space="preserve">: 03-5386662 </w:t>
      </w:r>
      <w:r w:rsidRPr="0087741E">
        <w:rPr>
          <w:rFonts w:cs="Times New Roman"/>
          <w:sz w:val="24"/>
          <w:rtl/>
          <w:lang w:val="ar" w:bidi="ar-SA"/>
        </w:rPr>
        <w:t>خلال أيام وساعات الدوام</w:t>
      </w:r>
      <w:r w:rsidRPr="0087741E">
        <w:rPr>
          <w:sz w:val="24"/>
          <w:rtl/>
          <w:lang w:val="ar"/>
        </w:rPr>
        <w:t xml:space="preserve">. </w:t>
      </w:r>
    </w:p>
    <w:p w14:paraId="702ECA59" w14:textId="2770D0D0" w:rsidR="00644D1F" w:rsidRPr="0087741E" w:rsidRDefault="00C87AEB" w:rsidP="00FB34E7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4"/>
        </w:rPr>
      </w:pPr>
      <w:r w:rsidRPr="0087741E">
        <w:rPr>
          <w:rFonts w:cs="Times New Roman" w:hint="cs"/>
          <w:sz w:val="24"/>
          <w:rtl/>
          <w:lang w:val="ar" w:bidi="ar-SA"/>
        </w:rPr>
        <w:t>يمكن إرسال أسئلة استيضاح إلى المستشار القانوني الخارجي للجنة المناقصات، عبر البريد الإلكتروني</w:t>
      </w:r>
      <w:r w:rsidRPr="0087741E">
        <w:rPr>
          <w:rFonts w:hint="cs"/>
          <w:sz w:val="24"/>
          <w:rtl/>
          <w:lang w:val="ar"/>
        </w:rPr>
        <w:t xml:space="preserve">: </w:t>
      </w:r>
      <w:hyperlink r:id="rId9" w:history="1">
        <w:r w:rsidR="000472A8" w:rsidRPr="0087741E">
          <w:rPr>
            <w:rStyle w:val="Hyperlink"/>
            <w:sz w:val="24"/>
            <w:rtl/>
            <w:lang w:val="ar"/>
          </w:rPr>
          <w:t>office@tseigerlaw.co.il</w:t>
        </w:r>
      </w:hyperlink>
      <w:r w:rsidRPr="0087741E">
        <w:rPr>
          <w:rFonts w:cs="Times New Roman" w:hint="cs"/>
          <w:sz w:val="24"/>
          <w:rtl/>
          <w:lang w:val="ar" w:bidi="ar-SA"/>
        </w:rPr>
        <w:t xml:space="preserve"> أو عبر الفاكس</w:t>
      </w:r>
      <w:r w:rsidRPr="0087741E">
        <w:rPr>
          <w:rFonts w:hint="cs"/>
          <w:sz w:val="24"/>
          <w:rtl/>
          <w:lang w:val="ar"/>
        </w:rPr>
        <w:t>: 02-6536610</w:t>
      </w:r>
      <w:r w:rsidRPr="0087741E">
        <w:rPr>
          <w:rFonts w:cs="Times New Roman" w:hint="cs"/>
          <w:sz w:val="24"/>
          <w:rtl/>
          <w:lang w:val="ar" w:bidi="ar-SA"/>
        </w:rPr>
        <w:t xml:space="preserve">، حتى يوم </w:t>
      </w:r>
      <w:r w:rsidR="00B6157D" w:rsidRPr="0087741E">
        <w:rPr>
          <w:rFonts w:ascii="David" w:hAnsi="David" w:cs="Times New Roman" w:hint="cs"/>
          <w:kern w:val="28"/>
          <w:sz w:val="24"/>
          <w:rtl/>
          <w:lang w:val="ar" w:bidi="ar-SA"/>
        </w:rPr>
        <w:t xml:space="preserve">الخميس، الموافق </w:t>
      </w:r>
      <w:r w:rsidR="00B6157D" w:rsidRPr="0087741E">
        <w:rPr>
          <w:rFonts w:ascii="David" w:hAnsi="David" w:hint="cs"/>
          <w:kern w:val="28"/>
          <w:sz w:val="24"/>
          <w:rtl/>
          <w:lang w:val="ar"/>
        </w:rPr>
        <w:t>9.3.2023.</w:t>
      </w:r>
    </w:p>
    <w:p w14:paraId="62FACE80" w14:textId="1C96A760" w:rsidR="00551F8E" w:rsidRPr="0087741E" w:rsidRDefault="00C87AEB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b/>
          <w:sz w:val="24"/>
        </w:rPr>
      </w:pPr>
      <w:r w:rsidRPr="0087741E">
        <w:rPr>
          <w:rFonts w:cs="Times New Roman" w:hint="cs"/>
          <w:b/>
          <w:sz w:val="24"/>
          <w:rtl/>
          <w:lang w:val="ar" w:bidi="ar-SA"/>
        </w:rPr>
        <w:t xml:space="preserve">لجنة المناقصات لا تلتزم </w:t>
      </w:r>
      <w:r w:rsidRPr="0087741E">
        <w:rPr>
          <w:rFonts w:cs="Times New Roman" w:hint="cs"/>
          <w:b/>
          <w:sz w:val="24"/>
          <w:rtl/>
          <w:lang w:val="ar" w:bidi="ar-SA"/>
        </w:rPr>
        <w:t xml:space="preserve">باختيار أي عرض كان، وسيجوز لها إلغاء المناقصة بشكل جزئي أو كامل، أو رفضها لأسباب تتعلق بالميزانية، أو تنظيمية أو لأي سبب آخر </w:t>
      </w:r>
      <w:r w:rsidRPr="0087741E">
        <w:rPr>
          <w:rFonts w:hint="cs"/>
          <w:b/>
          <w:sz w:val="24"/>
          <w:rtl/>
          <w:lang w:val="ar"/>
        </w:rPr>
        <w:t xml:space="preserve">- </w:t>
      </w:r>
      <w:r w:rsidRPr="0087741E">
        <w:rPr>
          <w:rFonts w:cs="Times New Roman" w:hint="cs"/>
          <w:b/>
          <w:sz w:val="24"/>
          <w:rtl/>
          <w:lang w:val="ar" w:bidi="ar-SA"/>
        </w:rPr>
        <w:t>وفقًا لتقديرها الحصري</w:t>
      </w:r>
      <w:r w:rsidRPr="0087741E">
        <w:rPr>
          <w:rFonts w:ascii="David" w:hAnsi="David" w:hint="cs"/>
          <w:b/>
          <w:sz w:val="24"/>
          <w:rtl/>
          <w:lang w:val="ar"/>
        </w:rPr>
        <w:t>.</w:t>
      </w:r>
    </w:p>
    <w:p w14:paraId="2FEF85DB" w14:textId="42786E6C" w:rsidR="00551F8E" w:rsidRPr="0087741E" w:rsidRDefault="00C87AEB" w:rsidP="00C405F4">
      <w:pPr>
        <w:pStyle w:val="aa"/>
        <w:numPr>
          <w:ilvl w:val="0"/>
          <w:numId w:val="28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 w:val="24"/>
          <w:rtl/>
        </w:rPr>
      </w:pPr>
      <w:r w:rsidRPr="0087741E">
        <w:rPr>
          <w:rFonts w:ascii="David" w:hAnsi="David" w:cs="Times New Roman" w:hint="cs"/>
          <w:sz w:val="24"/>
          <w:rtl/>
          <w:lang w:val="ar" w:bidi="ar-SA"/>
        </w:rPr>
        <w:t>في حالة وجود تناقض أو عدم ملاءمة بين صيغة هذا الإعلان ومستندات المناقصة، كما سيتم تحديثها بين الفينة والأخ</w:t>
      </w:r>
      <w:r w:rsidRPr="0087741E">
        <w:rPr>
          <w:rFonts w:ascii="David" w:hAnsi="David" w:cs="Times New Roman" w:hint="cs"/>
          <w:sz w:val="24"/>
          <w:rtl/>
          <w:lang w:val="ar" w:bidi="ar-SA"/>
        </w:rPr>
        <w:t>رى على الموقع الإلكتروني، فإن نص مستندات المناقصة هو الحاسم</w:t>
      </w:r>
      <w:r w:rsidRPr="0087741E">
        <w:rPr>
          <w:rFonts w:ascii="David" w:hAnsi="David" w:hint="cs"/>
          <w:sz w:val="24"/>
          <w:rtl/>
          <w:lang w:val="ar"/>
        </w:rPr>
        <w:t>.</w:t>
      </w:r>
    </w:p>
    <w:p w14:paraId="4E15A115" w14:textId="77777777" w:rsidR="00644D1F" w:rsidRPr="0087741E" w:rsidRDefault="00644D1F" w:rsidP="00074EF6">
      <w:pPr>
        <w:tabs>
          <w:tab w:val="clear" w:pos="567"/>
        </w:tabs>
        <w:ind w:left="112"/>
        <w:rPr>
          <w:rFonts w:ascii="David" w:hAnsi="David"/>
          <w:sz w:val="24"/>
          <w:rtl/>
        </w:rPr>
      </w:pPr>
    </w:p>
    <w:p w14:paraId="3544DD68" w14:textId="42081574" w:rsidR="00074EF6" w:rsidRPr="0087741E" w:rsidRDefault="00074EF6" w:rsidP="00644D1F">
      <w:pPr>
        <w:tabs>
          <w:tab w:val="clear" w:pos="567"/>
        </w:tabs>
        <w:ind w:left="112"/>
        <w:jc w:val="right"/>
        <w:rPr>
          <w:b/>
          <w:bCs/>
          <w:sz w:val="24"/>
        </w:rPr>
      </w:pPr>
    </w:p>
    <w:sectPr w:rsidR="00074EF6" w:rsidRPr="0087741E" w:rsidSect="002E3F60">
      <w:headerReference w:type="even" r:id="rId10"/>
      <w:headerReference w:type="default" r:id="rId11"/>
      <w:pgSz w:w="16840" w:h="11907" w:orient="landscape" w:code="9"/>
      <w:pgMar w:top="510" w:right="1077" w:bottom="510" w:left="510" w:header="567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54EE0" w14:textId="77777777" w:rsidR="00945961" w:rsidRDefault="00945961">
      <w:r>
        <w:separator/>
      </w:r>
    </w:p>
  </w:endnote>
  <w:endnote w:type="continuationSeparator" w:id="0">
    <w:p w14:paraId="06143B4F" w14:textId="77777777" w:rsidR="00945961" w:rsidRDefault="0094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28BB2" w14:textId="77777777" w:rsidR="00945961" w:rsidRDefault="00945961">
      <w:r>
        <w:separator/>
      </w:r>
    </w:p>
  </w:footnote>
  <w:footnote w:type="continuationSeparator" w:id="0">
    <w:p w14:paraId="1D34EC1A" w14:textId="77777777" w:rsidR="00945961" w:rsidRDefault="0094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53705" w14:textId="31E6A1EC" w:rsidR="006007E7" w:rsidRDefault="00C87AEB">
    <w:pPr>
      <w:pStyle w:val="a4"/>
    </w:pPr>
    <w:r>
      <w:rPr>
        <w:noProof/>
      </w:rPr>
      <w:pict w14:anchorId="3C3852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144141" o:spid="_x0000_s3073" type="#_x0000_t136" style="position:absolute;left:0;text-align:left;margin-left:0;margin-top:0;width:548.2pt;height:219.2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E0BF8" w14:textId="2D95147B" w:rsidR="00DC2B0E" w:rsidRDefault="00C87AEB" w:rsidP="00CA60FD">
    <w:pPr>
      <w:pStyle w:val="a4"/>
      <w:tabs>
        <w:tab w:val="clear" w:pos="567"/>
        <w:tab w:val="clear" w:pos="1134"/>
        <w:tab w:val="clear" w:pos="1985"/>
        <w:tab w:val="clear" w:pos="2552"/>
        <w:tab w:val="clear" w:pos="3119"/>
        <w:tab w:val="clear" w:pos="4320"/>
        <w:tab w:val="clear" w:pos="8640"/>
        <w:tab w:val="left" w:pos="-1190"/>
      </w:tabs>
      <w:jc w:val="center"/>
      <w:rPr>
        <w:rtl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  <w:rtl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567"/>
      <w:lvlJc w:val="center"/>
      <w:pPr>
        <w:ind w:right="567" w:hanging="567"/>
      </w:pPr>
      <w:rPr>
        <w:rFonts w:hAnsi="Miriam" w:cs="Miriam" w:hint="default"/>
        <w:sz w:val="20"/>
      </w:rPr>
    </w:lvl>
    <w:lvl w:ilvl="1">
      <w:start w:val="1"/>
      <w:numFmt w:val="decimal"/>
      <w:pStyle w:val="2"/>
      <w:lvlText w:val="%1.%2."/>
      <w:legacy w:legacy="1" w:legacySpace="0" w:legacyIndent="567"/>
      <w:lvlJc w:val="center"/>
      <w:pPr>
        <w:ind w:right="1134" w:hanging="567"/>
      </w:pPr>
    </w:lvl>
    <w:lvl w:ilvl="2">
      <w:start w:val="1"/>
      <w:numFmt w:val="decimal"/>
      <w:pStyle w:val="3"/>
      <w:lvlText w:val="%1.%2.%3."/>
      <w:legacy w:legacy="1" w:legacySpace="0" w:legacyIndent="1021"/>
      <w:lvlJc w:val="center"/>
      <w:pPr>
        <w:ind w:right="1985" w:hanging="1021"/>
      </w:pPr>
    </w:lvl>
    <w:lvl w:ilvl="3">
      <w:start w:val="1"/>
      <w:numFmt w:val="decimal"/>
      <w:pStyle w:val="4"/>
      <w:lvlText w:val="%1.%2.%3.%4."/>
      <w:legacy w:legacy="1" w:legacySpace="0" w:legacyIndent="708"/>
      <w:lvlJc w:val="center"/>
      <w:pPr>
        <w:ind w:right="2863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center"/>
      <w:pPr>
        <w:ind w:right="3571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center"/>
      <w:pPr>
        <w:ind w:right="4279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center"/>
      <w:pPr>
        <w:ind w:right="4987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center"/>
      <w:pPr>
        <w:ind w:right="5695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center"/>
      <w:pPr>
        <w:ind w:right="6403" w:hanging="708"/>
      </w:pPr>
    </w:lvl>
  </w:abstractNum>
  <w:abstractNum w:abstractNumId="1" w15:restartNumberingAfterBreak="0">
    <w:nsid w:val="07377912"/>
    <w:multiLevelType w:val="hybridMultilevel"/>
    <w:tmpl w:val="46AA7562"/>
    <w:lvl w:ilvl="0" w:tplc="84E2715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B98004B4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EEBAD86E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711EF7B8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E2162646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D8AA7290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A050BA42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24B459C0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76C8482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08821CBB"/>
    <w:multiLevelType w:val="hybridMultilevel"/>
    <w:tmpl w:val="94AC2BDC"/>
    <w:lvl w:ilvl="0" w:tplc="42484610">
      <w:start w:val="5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230626EE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F23C695C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521451C8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C098012E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B2C025B6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660F344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D52D4CC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16A413BE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0A811A64"/>
    <w:multiLevelType w:val="hybridMultilevel"/>
    <w:tmpl w:val="47E21958"/>
    <w:lvl w:ilvl="0" w:tplc="39AE1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E4D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F06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C2E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AB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EAE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2FA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CF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AEC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A4D81"/>
    <w:multiLevelType w:val="hybridMultilevel"/>
    <w:tmpl w:val="AEDCDE9C"/>
    <w:lvl w:ilvl="0" w:tplc="ACB88E6C">
      <w:start w:val="2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6D54B720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E8A0F4FE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5A5E20AA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542B04A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89EC823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6A6C1894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2B0E407A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BEC4E82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CAD0525"/>
    <w:multiLevelType w:val="hybridMultilevel"/>
    <w:tmpl w:val="9ED85E6A"/>
    <w:lvl w:ilvl="0" w:tplc="15942982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David" w:hint="default"/>
      </w:rPr>
    </w:lvl>
    <w:lvl w:ilvl="1" w:tplc="DC1EEDB2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744E7832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AD1A3B9A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032F44E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1CCC3468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A2C6C18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6A5EFAA0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5DA87AF8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125C0D13"/>
    <w:multiLevelType w:val="hybridMultilevel"/>
    <w:tmpl w:val="8182C26C"/>
    <w:lvl w:ilvl="0" w:tplc="5E463182">
      <w:start w:val="1"/>
      <w:numFmt w:val="decimal"/>
      <w:lvlText w:val="(%1)"/>
      <w:lvlJc w:val="left"/>
      <w:pPr>
        <w:ind w:left="547" w:hanging="390"/>
      </w:pPr>
      <w:rPr>
        <w:rFonts w:hint="default"/>
        <w:sz w:val="20"/>
        <w:szCs w:val="20"/>
      </w:rPr>
    </w:lvl>
    <w:lvl w:ilvl="1" w:tplc="93245584">
      <w:start w:val="1"/>
      <w:numFmt w:val="lowerLetter"/>
      <w:lvlText w:val="%2."/>
      <w:lvlJc w:val="left"/>
      <w:pPr>
        <w:ind w:left="1237" w:hanging="360"/>
      </w:pPr>
    </w:lvl>
    <w:lvl w:ilvl="2" w:tplc="3A16BA4A" w:tentative="1">
      <w:start w:val="1"/>
      <w:numFmt w:val="lowerRoman"/>
      <w:lvlText w:val="%3."/>
      <w:lvlJc w:val="right"/>
      <w:pPr>
        <w:ind w:left="1957" w:hanging="180"/>
      </w:pPr>
    </w:lvl>
    <w:lvl w:ilvl="3" w:tplc="61DE1028" w:tentative="1">
      <w:start w:val="1"/>
      <w:numFmt w:val="decimal"/>
      <w:lvlText w:val="%4."/>
      <w:lvlJc w:val="left"/>
      <w:pPr>
        <w:ind w:left="2677" w:hanging="360"/>
      </w:pPr>
    </w:lvl>
    <w:lvl w:ilvl="4" w:tplc="533A6314" w:tentative="1">
      <w:start w:val="1"/>
      <w:numFmt w:val="lowerLetter"/>
      <w:lvlText w:val="%5."/>
      <w:lvlJc w:val="left"/>
      <w:pPr>
        <w:ind w:left="3397" w:hanging="360"/>
      </w:pPr>
    </w:lvl>
    <w:lvl w:ilvl="5" w:tplc="7478B57E" w:tentative="1">
      <w:start w:val="1"/>
      <w:numFmt w:val="lowerRoman"/>
      <w:lvlText w:val="%6."/>
      <w:lvlJc w:val="right"/>
      <w:pPr>
        <w:ind w:left="4117" w:hanging="180"/>
      </w:pPr>
    </w:lvl>
    <w:lvl w:ilvl="6" w:tplc="12300818" w:tentative="1">
      <w:start w:val="1"/>
      <w:numFmt w:val="decimal"/>
      <w:lvlText w:val="%7."/>
      <w:lvlJc w:val="left"/>
      <w:pPr>
        <w:ind w:left="4837" w:hanging="360"/>
      </w:pPr>
    </w:lvl>
    <w:lvl w:ilvl="7" w:tplc="D9A08BF6" w:tentative="1">
      <w:start w:val="1"/>
      <w:numFmt w:val="lowerLetter"/>
      <w:lvlText w:val="%8."/>
      <w:lvlJc w:val="left"/>
      <w:pPr>
        <w:ind w:left="5557" w:hanging="360"/>
      </w:pPr>
    </w:lvl>
    <w:lvl w:ilvl="8" w:tplc="F41A34AE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7" w15:restartNumberingAfterBreak="0">
    <w:nsid w:val="1A944817"/>
    <w:multiLevelType w:val="hybridMultilevel"/>
    <w:tmpl w:val="60D084CE"/>
    <w:lvl w:ilvl="0" w:tplc="DDEAFE20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9C4225A0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D67E4852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E758DD7A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21344186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311A3230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C0BA4E12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7988D73E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E8A24BEA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2C4F1CCC"/>
    <w:multiLevelType w:val="hybridMultilevel"/>
    <w:tmpl w:val="E612C42A"/>
    <w:lvl w:ilvl="0" w:tplc="BB928ABC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CA607380">
      <w:start w:val="1"/>
      <w:numFmt w:val="lowerLetter"/>
      <w:lvlText w:val="%2."/>
      <w:lvlJc w:val="left"/>
      <w:pPr>
        <w:ind w:left="1237" w:hanging="360"/>
      </w:pPr>
    </w:lvl>
    <w:lvl w:ilvl="2" w:tplc="97E2454C" w:tentative="1">
      <w:start w:val="1"/>
      <w:numFmt w:val="lowerRoman"/>
      <w:lvlText w:val="%3."/>
      <w:lvlJc w:val="right"/>
      <w:pPr>
        <w:ind w:left="1957" w:hanging="180"/>
      </w:pPr>
    </w:lvl>
    <w:lvl w:ilvl="3" w:tplc="C7F0CD96" w:tentative="1">
      <w:start w:val="1"/>
      <w:numFmt w:val="decimal"/>
      <w:lvlText w:val="%4."/>
      <w:lvlJc w:val="left"/>
      <w:pPr>
        <w:ind w:left="2677" w:hanging="360"/>
      </w:pPr>
    </w:lvl>
    <w:lvl w:ilvl="4" w:tplc="9C5277D8" w:tentative="1">
      <w:start w:val="1"/>
      <w:numFmt w:val="lowerLetter"/>
      <w:lvlText w:val="%5."/>
      <w:lvlJc w:val="left"/>
      <w:pPr>
        <w:ind w:left="3397" w:hanging="360"/>
      </w:pPr>
    </w:lvl>
    <w:lvl w:ilvl="5" w:tplc="28CA31D8" w:tentative="1">
      <w:start w:val="1"/>
      <w:numFmt w:val="lowerRoman"/>
      <w:lvlText w:val="%6."/>
      <w:lvlJc w:val="right"/>
      <w:pPr>
        <w:ind w:left="4117" w:hanging="180"/>
      </w:pPr>
    </w:lvl>
    <w:lvl w:ilvl="6" w:tplc="AAB67A8A" w:tentative="1">
      <w:start w:val="1"/>
      <w:numFmt w:val="decimal"/>
      <w:lvlText w:val="%7."/>
      <w:lvlJc w:val="left"/>
      <w:pPr>
        <w:ind w:left="4837" w:hanging="360"/>
      </w:pPr>
    </w:lvl>
    <w:lvl w:ilvl="7" w:tplc="5BA67112" w:tentative="1">
      <w:start w:val="1"/>
      <w:numFmt w:val="lowerLetter"/>
      <w:lvlText w:val="%8."/>
      <w:lvlJc w:val="left"/>
      <w:pPr>
        <w:ind w:left="5557" w:hanging="360"/>
      </w:pPr>
    </w:lvl>
    <w:lvl w:ilvl="8" w:tplc="3852E902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9" w15:restartNumberingAfterBreak="0">
    <w:nsid w:val="2CF03C26"/>
    <w:multiLevelType w:val="hybridMultilevel"/>
    <w:tmpl w:val="D30CF12A"/>
    <w:lvl w:ilvl="0" w:tplc="8288270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D1CAE550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E17E454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7E0285E6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55AAD7D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6B005924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E5C6186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C1F2FC6C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5E6257B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2F1D169A"/>
    <w:multiLevelType w:val="hybridMultilevel"/>
    <w:tmpl w:val="CF4C3FF4"/>
    <w:lvl w:ilvl="0" w:tplc="5D5E69AA">
      <w:start w:val="201"/>
      <w:numFmt w:val="bullet"/>
      <w:lvlText w:val="-"/>
      <w:lvlJc w:val="left"/>
      <w:pPr>
        <w:ind w:left="501" w:hanging="360"/>
      </w:pPr>
      <w:rPr>
        <w:rFonts w:ascii="David" w:eastAsia="Times New Roman" w:hAnsi="David" w:cs="David" w:hint="default"/>
      </w:rPr>
    </w:lvl>
    <w:lvl w:ilvl="1" w:tplc="28E8CC9E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6D9A37B4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6486C8C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1DEF0C2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E5B4F018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6FFEC35C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41F6E5F2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3067BC8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366D2AFC"/>
    <w:multiLevelType w:val="hybridMultilevel"/>
    <w:tmpl w:val="9EAE1A40"/>
    <w:lvl w:ilvl="0" w:tplc="9320962C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9146D8B6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53B6E4B4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8D849446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C2E0820E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C5806334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5EAA3AB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6FA6D632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AD04014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399544E7"/>
    <w:multiLevelType w:val="hybridMultilevel"/>
    <w:tmpl w:val="7DD26134"/>
    <w:lvl w:ilvl="0" w:tplc="0256E8A4">
      <w:start w:val="22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David" w:hint="default"/>
      </w:rPr>
    </w:lvl>
    <w:lvl w:ilvl="1" w:tplc="95FEA686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CB1441F2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CDE9C2A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901CF976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C87A9382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44E0CB1C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8C9E338E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1916BCF4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3ABC71DE"/>
    <w:multiLevelType w:val="hybridMultilevel"/>
    <w:tmpl w:val="B4524686"/>
    <w:lvl w:ilvl="0" w:tplc="C8501EBA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4986F980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438C9E2C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7870C28E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45F42A52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F09C5032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F9889ED2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4CCEECA6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60E4A0D8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EED4939"/>
    <w:multiLevelType w:val="hybridMultilevel"/>
    <w:tmpl w:val="0ACA4272"/>
    <w:lvl w:ilvl="0" w:tplc="B9243E42">
      <w:start w:val="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D554AB7E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ABA4355C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90104666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2DE87440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4D5AE7B4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6C86DA0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6764DB7E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9A03A66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F7F334D"/>
    <w:multiLevelType w:val="hybridMultilevel"/>
    <w:tmpl w:val="F8E27B00"/>
    <w:lvl w:ilvl="0" w:tplc="161C7A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DBCA044" w:tentative="1">
      <w:start w:val="1"/>
      <w:numFmt w:val="lowerLetter"/>
      <w:lvlText w:val="%2."/>
      <w:lvlJc w:val="left"/>
      <w:pPr>
        <w:ind w:left="1440" w:hanging="360"/>
      </w:pPr>
    </w:lvl>
    <w:lvl w:ilvl="2" w:tplc="00343C0C" w:tentative="1">
      <w:start w:val="1"/>
      <w:numFmt w:val="lowerRoman"/>
      <w:lvlText w:val="%3."/>
      <w:lvlJc w:val="right"/>
      <w:pPr>
        <w:ind w:left="2160" w:hanging="180"/>
      </w:pPr>
    </w:lvl>
    <w:lvl w:ilvl="3" w:tplc="F8206698" w:tentative="1">
      <w:start w:val="1"/>
      <w:numFmt w:val="decimal"/>
      <w:lvlText w:val="%4."/>
      <w:lvlJc w:val="left"/>
      <w:pPr>
        <w:ind w:left="2880" w:hanging="360"/>
      </w:pPr>
    </w:lvl>
    <w:lvl w:ilvl="4" w:tplc="2E5E32B2" w:tentative="1">
      <w:start w:val="1"/>
      <w:numFmt w:val="lowerLetter"/>
      <w:lvlText w:val="%5."/>
      <w:lvlJc w:val="left"/>
      <w:pPr>
        <w:ind w:left="3600" w:hanging="360"/>
      </w:pPr>
    </w:lvl>
    <w:lvl w:ilvl="5" w:tplc="4314E236" w:tentative="1">
      <w:start w:val="1"/>
      <w:numFmt w:val="lowerRoman"/>
      <w:lvlText w:val="%6."/>
      <w:lvlJc w:val="right"/>
      <w:pPr>
        <w:ind w:left="4320" w:hanging="180"/>
      </w:pPr>
    </w:lvl>
    <w:lvl w:ilvl="6" w:tplc="CC6273C2" w:tentative="1">
      <w:start w:val="1"/>
      <w:numFmt w:val="decimal"/>
      <w:lvlText w:val="%7."/>
      <w:lvlJc w:val="left"/>
      <w:pPr>
        <w:ind w:left="5040" w:hanging="360"/>
      </w:pPr>
    </w:lvl>
    <w:lvl w:ilvl="7" w:tplc="63CAB882" w:tentative="1">
      <w:start w:val="1"/>
      <w:numFmt w:val="lowerLetter"/>
      <w:lvlText w:val="%8."/>
      <w:lvlJc w:val="left"/>
      <w:pPr>
        <w:ind w:left="5760" w:hanging="360"/>
      </w:pPr>
    </w:lvl>
    <w:lvl w:ilvl="8" w:tplc="E23EF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4CA1"/>
    <w:multiLevelType w:val="hybridMultilevel"/>
    <w:tmpl w:val="8438D438"/>
    <w:lvl w:ilvl="0" w:tplc="B798F2F0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91E6C2D8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64CECC9E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491418FC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968B198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B86ED312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F9CFAA2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A6DA987A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2F2639F8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4E525928"/>
    <w:multiLevelType w:val="hybridMultilevel"/>
    <w:tmpl w:val="C03A16F6"/>
    <w:lvl w:ilvl="0" w:tplc="0C662B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5D2874C" w:tentative="1">
      <w:start w:val="1"/>
      <w:numFmt w:val="lowerLetter"/>
      <w:lvlText w:val="%2."/>
      <w:lvlJc w:val="left"/>
      <w:pPr>
        <w:ind w:left="1080" w:hanging="360"/>
      </w:pPr>
    </w:lvl>
    <w:lvl w:ilvl="2" w:tplc="F9A842D8" w:tentative="1">
      <w:start w:val="1"/>
      <w:numFmt w:val="lowerRoman"/>
      <w:lvlText w:val="%3."/>
      <w:lvlJc w:val="right"/>
      <w:pPr>
        <w:ind w:left="1800" w:hanging="180"/>
      </w:pPr>
    </w:lvl>
    <w:lvl w:ilvl="3" w:tplc="CF06B27C" w:tentative="1">
      <w:start w:val="1"/>
      <w:numFmt w:val="decimal"/>
      <w:lvlText w:val="%4."/>
      <w:lvlJc w:val="left"/>
      <w:pPr>
        <w:ind w:left="2520" w:hanging="360"/>
      </w:pPr>
    </w:lvl>
    <w:lvl w:ilvl="4" w:tplc="BBB6B502" w:tentative="1">
      <w:start w:val="1"/>
      <w:numFmt w:val="lowerLetter"/>
      <w:lvlText w:val="%5."/>
      <w:lvlJc w:val="left"/>
      <w:pPr>
        <w:ind w:left="3240" w:hanging="360"/>
      </w:pPr>
    </w:lvl>
    <w:lvl w:ilvl="5" w:tplc="B7E8DD02" w:tentative="1">
      <w:start w:val="1"/>
      <w:numFmt w:val="lowerRoman"/>
      <w:lvlText w:val="%6."/>
      <w:lvlJc w:val="right"/>
      <w:pPr>
        <w:ind w:left="3960" w:hanging="180"/>
      </w:pPr>
    </w:lvl>
    <w:lvl w:ilvl="6" w:tplc="14321F3C" w:tentative="1">
      <w:start w:val="1"/>
      <w:numFmt w:val="decimal"/>
      <w:lvlText w:val="%7."/>
      <w:lvlJc w:val="left"/>
      <w:pPr>
        <w:ind w:left="4680" w:hanging="360"/>
      </w:pPr>
    </w:lvl>
    <w:lvl w:ilvl="7" w:tplc="CAA82244" w:tentative="1">
      <w:start w:val="1"/>
      <w:numFmt w:val="lowerLetter"/>
      <w:lvlText w:val="%8."/>
      <w:lvlJc w:val="left"/>
      <w:pPr>
        <w:ind w:left="5400" w:hanging="360"/>
      </w:pPr>
    </w:lvl>
    <w:lvl w:ilvl="8" w:tplc="E6ECA1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B705FE"/>
    <w:multiLevelType w:val="hybridMultilevel"/>
    <w:tmpl w:val="0A48B4A8"/>
    <w:lvl w:ilvl="0" w:tplc="5B0AE2A2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AB2AB20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77624916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5AA87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7546872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67C2E744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BE8CA89E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C4480C0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D3ACFA6C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542F5BE0"/>
    <w:multiLevelType w:val="hybridMultilevel"/>
    <w:tmpl w:val="C84EE96C"/>
    <w:lvl w:ilvl="0" w:tplc="8E642442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6E0E8E0A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9C281BE2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708CE94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30CC402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3DA8D3CE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A720F54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58923AC6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1E668012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550029A7"/>
    <w:multiLevelType w:val="hybridMultilevel"/>
    <w:tmpl w:val="1F28C954"/>
    <w:lvl w:ilvl="0" w:tplc="32D22468"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2EBA2442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67A24866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D9D6A7BC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7390E382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6F50C9D6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BBE0F35C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A82AC1BA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A446BAAE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1" w15:restartNumberingAfterBreak="0">
    <w:nsid w:val="5B5517CD"/>
    <w:multiLevelType w:val="hybridMultilevel"/>
    <w:tmpl w:val="3448F7AC"/>
    <w:lvl w:ilvl="0" w:tplc="3CFCE80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466C0C" w:tentative="1">
      <w:start w:val="1"/>
      <w:numFmt w:val="lowerLetter"/>
      <w:lvlText w:val="%2."/>
      <w:lvlJc w:val="left"/>
      <w:pPr>
        <w:ind w:left="1222" w:hanging="360"/>
      </w:pPr>
    </w:lvl>
    <w:lvl w:ilvl="2" w:tplc="879CED98" w:tentative="1">
      <w:start w:val="1"/>
      <w:numFmt w:val="lowerRoman"/>
      <w:lvlText w:val="%3."/>
      <w:lvlJc w:val="right"/>
      <w:pPr>
        <w:ind w:left="1942" w:hanging="180"/>
      </w:pPr>
    </w:lvl>
    <w:lvl w:ilvl="3" w:tplc="6CD830FE" w:tentative="1">
      <w:start w:val="1"/>
      <w:numFmt w:val="decimal"/>
      <w:lvlText w:val="%4."/>
      <w:lvlJc w:val="left"/>
      <w:pPr>
        <w:ind w:left="2662" w:hanging="360"/>
      </w:pPr>
    </w:lvl>
    <w:lvl w:ilvl="4" w:tplc="E0409B8E" w:tentative="1">
      <w:start w:val="1"/>
      <w:numFmt w:val="lowerLetter"/>
      <w:lvlText w:val="%5."/>
      <w:lvlJc w:val="left"/>
      <w:pPr>
        <w:ind w:left="3382" w:hanging="360"/>
      </w:pPr>
    </w:lvl>
    <w:lvl w:ilvl="5" w:tplc="39EA4A0E" w:tentative="1">
      <w:start w:val="1"/>
      <w:numFmt w:val="lowerRoman"/>
      <w:lvlText w:val="%6."/>
      <w:lvlJc w:val="right"/>
      <w:pPr>
        <w:ind w:left="4102" w:hanging="180"/>
      </w:pPr>
    </w:lvl>
    <w:lvl w:ilvl="6" w:tplc="7B84D80C" w:tentative="1">
      <w:start w:val="1"/>
      <w:numFmt w:val="decimal"/>
      <w:lvlText w:val="%7."/>
      <w:lvlJc w:val="left"/>
      <w:pPr>
        <w:ind w:left="4822" w:hanging="360"/>
      </w:pPr>
    </w:lvl>
    <w:lvl w:ilvl="7" w:tplc="EF8A269C" w:tentative="1">
      <w:start w:val="1"/>
      <w:numFmt w:val="lowerLetter"/>
      <w:lvlText w:val="%8."/>
      <w:lvlJc w:val="left"/>
      <w:pPr>
        <w:ind w:left="5542" w:hanging="360"/>
      </w:pPr>
    </w:lvl>
    <w:lvl w:ilvl="8" w:tplc="B888CAC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4A2389"/>
    <w:multiLevelType w:val="hybridMultilevel"/>
    <w:tmpl w:val="1C9E5BB0"/>
    <w:lvl w:ilvl="0" w:tplc="0D1C488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1B6A37B0" w:tentative="1">
      <w:start w:val="1"/>
      <w:numFmt w:val="lowerLetter"/>
      <w:lvlText w:val="%2."/>
      <w:lvlJc w:val="left"/>
      <w:pPr>
        <w:ind w:left="1222" w:hanging="360"/>
      </w:pPr>
    </w:lvl>
    <w:lvl w:ilvl="2" w:tplc="DA1CDEB4" w:tentative="1">
      <w:start w:val="1"/>
      <w:numFmt w:val="lowerRoman"/>
      <w:lvlText w:val="%3."/>
      <w:lvlJc w:val="right"/>
      <w:pPr>
        <w:ind w:left="1942" w:hanging="180"/>
      </w:pPr>
    </w:lvl>
    <w:lvl w:ilvl="3" w:tplc="3C3C2136" w:tentative="1">
      <w:start w:val="1"/>
      <w:numFmt w:val="decimal"/>
      <w:lvlText w:val="%4."/>
      <w:lvlJc w:val="left"/>
      <w:pPr>
        <w:ind w:left="2662" w:hanging="360"/>
      </w:pPr>
    </w:lvl>
    <w:lvl w:ilvl="4" w:tplc="61AECF5C" w:tentative="1">
      <w:start w:val="1"/>
      <w:numFmt w:val="lowerLetter"/>
      <w:lvlText w:val="%5."/>
      <w:lvlJc w:val="left"/>
      <w:pPr>
        <w:ind w:left="3382" w:hanging="360"/>
      </w:pPr>
    </w:lvl>
    <w:lvl w:ilvl="5" w:tplc="9D7C3F96" w:tentative="1">
      <w:start w:val="1"/>
      <w:numFmt w:val="lowerRoman"/>
      <w:lvlText w:val="%6."/>
      <w:lvlJc w:val="right"/>
      <w:pPr>
        <w:ind w:left="4102" w:hanging="180"/>
      </w:pPr>
    </w:lvl>
    <w:lvl w:ilvl="6" w:tplc="B794251E" w:tentative="1">
      <w:start w:val="1"/>
      <w:numFmt w:val="decimal"/>
      <w:lvlText w:val="%7."/>
      <w:lvlJc w:val="left"/>
      <w:pPr>
        <w:ind w:left="4822" w:hanging="360"/>
      </w:pPr>
    </w:lvl>
    <w:lvl w:ilvl="7" w:tplc="5D7844BC" w:tentative="1">
      <w:start w:val="1"/>
      <w:numFmt w:val="lowerLetter"/>
      <w:lvlText w:val="%8."/>
      <w:lvlJc w:val="left"/>
      <w:pPr>
        <w:ind w:left="5542" w:hanging="360"/>
      </w:pPr>
    </w:lvl>
    <w:lvl w:ilvl="8" w:tplc="505C39D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3115986"/>
    <w:multiLevelType w:val="hybridMultilevel"/>
    <w:tmpl w:val="0EE6EC02"/>
    <w:lvl w:ilvl="0" w:tplc="15A26740">
      <w:start w:val="1"/>
      <w:numFmt w:val="decimal"/>
      <w:lvlText w:val="(%1)"/>
      <w:lvlJc w:val="left"/>
      <w:pPr>
        <w:ind w:left="517" w:hanging="360"/>
      </w:pPr>
      <w:rPr>
        <w:rFonts w:hint="default"/>
      </w:rPr>
    </w:lvl>
    <w:lvl w:ilvl="1" w:tplc="9EC0C35E">
      <w:start w:val="1"/>
      <w:numFmt w:val="lowerLetter"/>
      <w:lvlText w:val="%2."/>
      <w:lvlJc w:val="left"/>
      <w:pPr>
        <w:ind w:left="1237" w:hanging="360"/>
      </w:pPr>
    </w:lvl>
    <w:lvl w:ilvl="2" w:tplc="A3A2F540" w:tentative="1">
      <w:start w:val="1"/>
      <w:numFmt w:val="lowerRoman"/>
      <w:lvlText w:val="%3."/>
      <w:lvlJc w:val="right"/>
      <w:pPr>
        <w:ind w:left="1957" w:hanging="180"/>
      </w:pPr>
    </w:lvl>
    <w:lvl w:ilvl="3" w:tplc="407E9EEE" w:tentative="1">
      <w:start w:val="1"/>
      <w:numFmt w:val="decimal"/>
      <w:lvlText w:val="%4."/>
      <w:lvlJc w:val="left"/>
      <w:pPr>
        <w:ind w:left="2677" w:hanging="360"/>
      </w:pPr>
    </w:lvl>
    <w:lvl w:ilvl="4" w:tplc="C122D902" w:tentative="1">
      <w:start w:val="1"/>
      <w:numFmt w:val="lowerLetter"/>
      <w:lvlText w:val="%5."/>
      <w:lvlJc w:val="left"/>
      <w:pPr>
        <w:ind w:left="3397" w:hanging="360"/>
      </w:pPr>
    </w:lvl>
    <w:lvl w:ilvl="5" w:tplc="AEBAAD88" w:tentative="1">
      <w:start w:val="1"/>
      <w:numFmt w:val="lowerRoman"/>
      <w:lvlText w:val="%6."/>
      <w:lvlJc w:val="right"/>
      <w:pPr>
        <w:ind w:left="4117" w:hanging="180"/>
      </w:pPr>
    </w:lvl>
    <w:lvl w:ilvl="6" w:tplc="C054D952" w:tentative="1">
      <w:start w:val="1"/>
      <w:numFmt w:val="decimal"/>
      <w:lvlText w:val="%7."/>
      <w:lvlJc w:val="left"/>
      <w:pPr>
        <w:ind w:left="4837" w:hanging="360"/>
      </w:pPr>
    </w:lvl>
    <w:lvl w:ilvl="7" w:tplc="A300A938" w:tentative="1">
      <w:start w:val="1"/>
      <w:numFmt w:val="lowerLetter"/>
      <w:lvlText w:val="%8."/>
      <w:lvlJc w:val="left"/>
      <w:pPr>
        <w:ind w:left="5557" w:hanging="360"/>
      </w:pPr>
    </w:lvl>
    <w:lvl w:ilvl="8" w:tplc="567652A4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4" w15:restartNumberingAfterBreak="0">
    <w:nsid w:val="6FC2403F"/>
    <w:multiLevelType w:val="hybridMultilevel"/>
    <w:tmpl w:val="376EE3BE"/>
    <w:lvl w:ilvl="0" w:tplc="82C06B16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8B362B54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A698838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AFBE9BD4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7E60CA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6CD6D558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3D24F404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E25CA782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C6E816C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5" w15:restartNumberingAfterBreak="0">
    <w:nsid w:val="72FA2544"/>
    <w:multiLevelType w:val="hybridMultilevel"/>
    <w:tmpl w:val="DC22B66E"/>
    <w:lvl w:ilvl="0" w:tplc="28525C4A">
      <w:start w:val="13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0E809844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E7BCD31C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5748D1A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6194C720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D47087F4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132602C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68562EC0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CE147D6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74106D96"/>
    <w:multiLevelType w:val="hybridMultilevel"/>
    <w:tmpl w:val="C99281F0"/>
    <w:lvl w:ilvl="0" w:tplc="065E85E4">
      <w:start w:val="1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E10AC4D2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2D86CB52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A4A4B8B4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76E4AB20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7DAEF292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4FC6DAA4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676AAF6A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E7425AA2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7" w15:restartNumberingAfterBreak="0">
    <w:nsid w:val="7DB55EA6"/>
    <w:multiLevelType w:val="hybridMultilevel"/>
    <w:tmpl w:val="8AE87A32"/>
    <w:lvl w:ilvl="0" w:tplc="534E280E">
      <w:start w:val="19"/>
      <w:numFmt w:val="bullet"/>
      <w:lvlText w:val="-"/>
      <w:lvlJc w:val="left"/>
      <w:pPr>
        <w:ind w:left="530" w:hanging="360"/>
      </w:pPr>
      <w:rPr>
        <w:rFonts w:ascii="David" w:eastAsia="Times New Roman" w:hAnsi="David" w:cs="David" w:hint="default"/>
      </w:rPr>
    </w:lvl>
    <w:lvl w:ilvl="1" w:tplc="FA7C0E84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2870DC08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CDB65054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113EB6F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2F6CCC4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E0A81972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73B0A0F8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2AAF0D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7"/>
  </w:num>
  <w:num w:numId="4">
    <w:abstractNumId w:val="5"/>
  </w:num>
  <w:num w:numId="5">
    <w:abstractNumId w:val="15"/>
  </w:num>
  <w:num w:numId="6">
    <w:abstractNumId w:val="8"/>
  </w:num>
  <w:num w:numId="7">
    <w:abstractNumId w:val="12"/>
  </w:num>
  <w:num w:numId="8">
    <w:abstractNumId w:val="10"/>
  </w:num>
  <w:num w:numId="9">
    <w:abstractNumId w:val="13"/>
  </w:num>
  <w:num w:numId="10">
    <w:abstractNumId w:val="18"/>
  </w:num>
  <w:num w:numId="11">
    <w:abstractNumId w:val="11"/>
  </w:num>
  <w:num w:numId="12">
    <w:abstractNumId w:val="7"/>
  </w:num>
  <w:num w:numId="13">
    <w:abstractNumId w:val="27"/>
  </w:num>
  <w:num w:numId="14">
    <w:abstractNumId w:val="24"/>
  </w:num>
  <w:num w:numId="15">
    <w:abstractNumId w:val="9"/>
  </w:num>
  <w:num w:numId="16">
    <w:abstractNumId w:val="16"/>
  </w:num>
  <w:num w:numId="17">
    <w:abstractNumId w:val="20"/>
  </w:num>
  <w:num w:numId="18">
    <w:abstractNumId w:val="26"/>
  </w:num>
  <w:num w:numId="19">
    <w:abstractNumId w:val="4"/>
  </w:num>
  <w:num w:numId="20">
    <w:abstractNumId w:val="2"/>
  </w:num>
  <w:num w:numId="21">
    <w:abstractNumId w:val="25"/>
  </w:num>
  <w:num w:numId="22">
    <w:abstractNumId w:val="19"/>
  </w:num>
  <w:num w:numId="23">
    <w:abstractNumId w:val="6"/>
  </w:num>
  <w:num w:numId="24">
    <w:abstractNumId w:val="1"/>
  </w:num>
  <w:num w:numId="25">
    <w:abstractNumId w:val="14"/>
  </w:num>
  <w:num w:numId="26">
    <w:abstractNumId w:val="21"/>
  </w:num>
  <w:num w:numId="27">
    <w:abstractNumId w:val="2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35"/>
    <w:rsid w:val="00000F2E"/>
    <w:rsid w:val="000016BD"/>
    <w:rsid w:val="0000282A"/>
    <w:rsid w:val="0000424E"/>
    <w:rsid w:val="0000443C"/>
    <w:rsid w:val="000049B8"/>
    <w:rsid w:val="00004A37"/>
    <w:rsid w:val="00006070"/>
    <w:rsid w:val="00007179"/>
    <w:rsid w:val="00007C9E"/>
    <w:rsid w:val="00007E06"/>
    <w:rsid w:val="00007EA7"/>
    <w:rsid w:val="0001069A"/>
    <w:rsid w:val="00013AAE"/>
    <w:rsid w:val="000149C5"/>
    <w:rsid w:val="00014F88"/>
    <w:rsid w:val="00023265"/>
    <w:rsid w:val="00023272"/>
    <w:rsid w:val="0002455B"/>
    <w:rsid w:val="000269C3"/>
    <w:rsid w:val="0003068C"/>
    <w:rsid w:val="0003366C"/>
    <w:rsid w:val="00033F0E"/>
    <w:rsid w:val="000346AD"/>
    <w:rsid w:val="00037B86"/>
    <w:rsid w:val="00037C1E"/>
    <w:rsid w:val="0004174C"/>
    <w:rsid w:val="0004342F"/>
    <w:rsid w:val="00045263"/>
    <w:rsid w:val="000472A8"/>
    <w:rsid w:val="000478E9"/>
    <w:rsid w:val="00051274"/>
    <w:rsid w:val="00051C5C"/>
    <w:rsid w:val="00054E94"/>
    <w:rsid w:val="00055A71"/>
    <w:rsid w:val="000577DD"/>
    <w:rsid w:val="00057B03"/>
    <w:rsid w:val="00060397"/>
    <w:rsid w:val="00060B7F"/>
    <w:rsid w:val="00061766"/>
    <w:rsid w:val="00062BC4"/>
    <w:rsid w:val="00063D1B"/>
    <w:rsid w:val="00064344"/>
    <w:rsid w:val="000659ED"/>
    <w:rsid w:val="00065EE2"/>
    <w:rsid w:val="00065EFB"/>
    <w:rsid w:val="00066180"/>
    <w:rsid w:val="00066BB9"/>
    <w:rsid w:val="00066F6D"/>
    <w:rsid w:val="00067773"/>
    <w:rsid w:val="00067CB3"/>
    <w:rsid w:val="00067CB5"/>
    <w:rsid w:val="0007102B"/>
    <w:rsid w:val="0007123E"/>
    <w:rsid w:val="000715F8"/>
    <w:rsid w:val="00072713"/>
    <w:rsid w:val="00072C52"/>
    <w:rsid w:val="00073723"/>
    <w:rsid w:val="0007377B"/>
    <w:rsid w:val="00073AEF"/>
    <w:rsid w:val="00074EF6"/>
    <w:rsid w:val="000772CA"/>
    <w:rsid w:val="000772E8"/>
    <w:rsid w:val="000776F9"/>
    <w:rsid w:val="00077D97"/>
    <w:rsid w:val="0008020F"/>
    <w:rsid w:val="00080271"/>
    <w:rsid w:val="00080FAB"/>
    <w:rsid w:val="00081374"/>
    <w:rsid w:val="000815B5"/>
    <w:rsid w:val="00083D31"/>
    <w:rsid w:val="00084810"/>
    <w:rsid w:val="00085F82"/>
    <w:rsid w:val="00087431"/>
    <w:rsid w:val="000919CF"/>
    <w:rsid w:val="00092AD8"/>
    <w:rsid w:val="00092B56"/>
    <w:rsid w:val="00092C00"/>
    <w:rsid w:val="00092F5C"/>
    <w:rsid w:val="000938F6"/>
    <w:rsid w:val="00095705"/>
    <w:rsid w:val="00097A50"/>
    <w:rsid w:val="000A023D"/>
    <w:rsid w:val="000A07BF"/>
    <w:rsid w:val="000A2781"/>
    <w:rsid w:val="000A5399"/>
    <w:rsid w:val="000A5E3E"/>
    <w:rsid w:val="000A5E59"/>
    <w:rsid w:val="000A6BF3"/>
    <w:rsid w:val="000A6DF4"/>
    <w:rsid w:val="000B18F7"/>
    <w:rsid w:val="000B1D7F"/>
    <w:rsid w:val="000B2C65"/>
    <w:rsid w:val="000B3040"/>
    <w:rsid w:val="000B4F1C"/>
    <w:rsid w:val="000B5804"/>
    <w:rsid w:val="000B5F39"/>
    <w:rsid w:val="000B5F92"/>
    <w:rsid w:val="000B73CD"/>
    <w:rsid w:val="000C1B1B"/>
    <w:rsid w:val="000C2BF3"/>
    <w:rsid w:val="000C34D1"/>
    <w:rsid w:val="000C3CCA"/>
    <w:rsid w:val="000C61BD"/>
    <w:rsid w:val="000C62E4"/>
    <w:rsid w:val="000C6DBD"/>
    <w:rsid w:val="000C76A6"/>
    <w:rsid w:val="000D0535"/>
    <w:rsid w:val="000D13DA"/>
    <w:rsid w:val="000D1AE0"/>
    <w:rsid w:val="000D2BBD"/>
    <w:rsid w:val="000D550D"/>
    <w:rsid w:val="000D607F"/>
    <w:rsid w:val="000E1AB5"/>
    <w:rsid w:val="000E216D"/>
    <w:rsid w:val="000E2A5C"/>
    <w:rsid w:val="000E3135"/>
    <w:rsid w:val="000E35F1"/>
    <w:rsid w:val="000E3C69"/>
    <w:rsid w:val="000E40B9"/>
    <w:rsid w:val="000E5CBA"/>
    <w:rsid w:val="000E6BE1"/>
    <w:rsid w:val="000E7CBB"/>
    <w:rsid w:val="000F0070"/>
    <w:rsid w:val="000F0B62"/>
    <w:rsid w:val="000F1E9B"/>
    <w:rsid w:val="000F28B6"/>
    <w:rsid w:val="000F2EC7"/>
    <w:rsid w:val="000F3C03"/>
    <w:rsid w:val="000F47D3"/>
    <w:rsid w:val="000F4A15"/>
    <w:rsid w:val="000F5BD2"/>
    <w:rsid w:val="000F6AF7"/>
    <w:rsid w:val="000F7BC4"/>
    <w:rsid w:val="000F7CAA"/>
    <w:rsid w:val="000F7DEB"/>
    <w:rsid w:val="00102712"/>
    <w:rsid w:val="001029C0"/>
    <w:rsid w:val="00103317"/>
    <w:rsid w:val="00104285"/>
    <w:rsid w:val="00104766"/>
    <w:rsid w:val="001049D8"/>
    <w:rsid w:val="0010579E"/>
    <w:rsid w:val="00105AC2"/>
    <w:rsid w:val="00106119"/>
    <w:rsid w:val="00106296"/>
    <w:rsid w:val="00107392"/>
    <w:rsid w:val="001112F3"/>
    <w:rsid w:val="00114568"/>
    <w:rsid w:val="0011672D"/>
    <w:rsid w:val="00116A90"/>
    <w:rsid w:val="00117B70"/>
    <w:rsid w:val="00117EFE"/>
    <w:rsid w:val="0012172A"/>
    <w:rsid w:val="0012396B"/>
    <w:rsid w:val="00124AEB"/>
    <w:rsid w:val="00124D29"/>
    <w:rsid w:val="00124F64"/>
    <w:rsid w:val="00125243"/>
    <w:rsid w:val="00125996"/>
    <w:rsid w:val="00125A64"/>
    <w:rsid w:val="001264D9"/>
    <w:rsid w:val="00126FB0"/>
    <w:rsid w:val="00127B0E"/>
    <w:rsid w:val="00127C1A"/>
    <w:rsid w:val="0013047E"/>
    <w:rsid w:val="001309BD"/>
    <w:rsid w:val="00134ADC"/>
    <w:rsid w:val="00135488"/>
    <w:rsid w:val="00135BDA"/>
    <w:rsid w:val="00136B42"/>
    <w:rsid w:val="0013786C"/>
    <w:rsid w:val="00137C6E"/>
    <w:rsid w:val="00137EBC"/>
    <w:rsid w:val="001402AE"/>
    <w:rsid w:val="001410A8"/>
    <w:rsid w:val="00141AB2"/>
    <w:rsid w:val="00142358"/>
    <w:rsid w:val="001445F9"/>
    <w:rsid w:val="00145A15"/>
    <w:rsid w:val="001509CB"/>
    <w:rsid w:val="00151674"/>
    <w:rsid w:val="00153BE5"/>
    <w:rsid w:val="001541D0"/>
    <w:rsid w:val="001542C1"/>
    <w:rsid w:val="001548F6"/>
    <w:rsid w:val="001550B4"/>
    <w:rsid w:val="00156E82"/>
    <w:rsid w:val="00157AFA"/>
    <w:rsid w:val="00160156"/>
    <w:rsid w:val="001602CF"/>
    <w:rsid w:val="001609A8"/>
    <w:rsid w:val="00161237"/>
    <w:rsid w:val="00161607"/>
    <w:rsid w:val="00161D0B"/>
    <w:rsid w:val="00162C95"/>
    <w:rsid w:val="00163515"/>
    <w:rsid w:val="00165E17"/>
    <w:rsid w:val="00166E82"/>
    <w:rsid w:val="0016777E"/>
    <w:rsid w:val="00167A15"/>
    <w:rsid w:val="00170155"/>
    <w:rsid w:val="001703AA"/>
    <w:rsid w:val="00171332"/>
    <w:rsid w:val="00172CAC"/>
    <w:rsid w:val="001746DE"/>
    <w:rsid w:val="00175B71"/>
    <w:rsid w:val="00176E49"/>
    <w:rsid w:val="001806AB"/>
    <w:rsid w:val="00181F2F"/>
    <w:rsid w:val="0018244E"/>
    <w:rsid w:val="0018272C"/>
    <w:rsid w:val="00182AB5"/>
    <w:rsid w:val="00183279"/>
    <w:rsid w:val="00184BAA"/>
    <w:rsid w:val="00184EB0"/>
    <w:rsid w:val="00185E8D"/>
    <w:rsid w:val="00186294"/>
    <w:rsid w:val="00186A03"/>
    <w:rsid w:val="00187858"/>
    <w:rsid w:val="00187B7E"/>
    <w:rsid w:val="001903AC"/>
    <w:rsid w:val="00192090"/>
    <w:rsid w:val="0019268E"/>
    <w:rsid w:val="001954AD"/>
    <w:rsid w:val="00195AF0"/>
    <w:rsid w:val="00195C01"/>
    <w:rsid w:val="00197344"/>
    <w:rsid w:val="0019792C"/>
    <w:rsid w:val="001A017A"/>
    <w:rsid w:val="001A23DB"/>
    <w:rsid w:val="001A300E"/>
    <w:rsid w:val="001A356A"/>
    <w:rsid w:val="001A48FF"/>
    <w:rsid w:val="001A578A"/>
    <w:rsid w:val="001A580F"/>
    <w:rsid w:val="001A7853"/>
    <w:rsid w:val="001A7901"/>
    <w:rsid w:val="001B00B9"/>
    <w:rsid w:val="001B0785"/>
    <w:rsid w:val="001B07AD"/>
    <w:rsid w:val="001B0B73"/>
    <w:rsid w:val="001B4B5A"/>
    <w:rsid w:val="001B5750"/>
    <w:rsid w:val="001C0D93"/>
    <w:rsid w:val="001C1669"/>
    <w:rsid w:val="001C1713"/>
    <w:rsid w:val="001C1AC8"/>
    <w:rsid w:val="001C3B44"/>
    <w:rsid w:val="001C3D80"/>
    <w:rsid w:val="001C4377"/>
    <w:rsid w:val="001C5AA8"/>
    <w:rsid w:val="001D15D3"/>
    <w:rsid w:val="001D240D"/>
    <w:rsid w:val="001D2607"/>
    <w:rsid w:val="001D2662"/>
    <w:rsid w:val="001D2BEB"/>
    <w:rsid w:val="001D3A72"/>
    <w:rsid w:val="001D55F9"/>
    <w:rsid w:val="001D6DAF"/>
    <w:rsid w:val="001D7FBF"/>
    <w:rsid w:val="001E053E"/>
    <w:rsid w:val="001E17A4"/>
    <w:rsid w:val="001E25E2"/>
    <w:rsid w:val="001E26A4"/>
    <w:rsid w:val="001E3644"/>
    <w:rsid w:val="001E460B"/>
    <w:rsid w:val="001E4E9E"/>
    <w:rsid w:val="001E5ADC"/>
    <w:rsid w:val="001E5AEB"/>
    <w:rsid w:val="001F1EB4"/>
    <w:rsid w:val="001F234D"/>
    <w:rsid w:val="001F239B"/>
    <w:rsid w:val="001F4BF6"/>
    <w:rsid w:val="001F4FC2"/>
    <w:rsid w:val="001F644A"/>
    <w:rsid w:val="00200009"/>
    <w:rsid w:val="00201567"/>
    <w:rsid w:val="00201BA1"/>
    <w:rsid w:val="0020296B"/>
    <w:rsid w:val="00202A19"/>
    <w:rsid w:val="00204E95"/>
    <w:rsid w:val="00205EEB"/>
    <w:rsid w:val="0021056A"/>
    <w:rsid w:val="002109D7"/>
    <w:rsid w:val="00210B2B"/>
    <w:rsid w:val="0021129F"/>
    <w:rsid w:val="00212042"/>
    <w:rsid w:val="00212697"/>
    <w:rsid w:val="0021394A"/>
    <w:rsid w:val="00214F48"/>
    <w:rsid w:val="00216FFC"/>
    <w:rsid w:val="00220636"/>
    <w:rsid w:val="00220A50"/>
    <w:rsid w:val="00220AA2"/>
    <w:rsid w:val="00222C81"/>
    <w:rsid w:val="00222E40"/>
    <w:rsid w:val="002234B3"/>
    <w:rsid w:val="00223A20"/>
    <w:rsid w:val="00223C7E"/>
    <w:rsid w:val="00223FE5"/>
    <w:rsid w:val="0022481D"/>
    <w:rsid w:val="00224B34"/>
    <w:rsid w:val="00227385"/>
    <w:rsid w:val="002273F2"/>
    <w:rsid w:val="002300D8"/>
    <w:rsid w:val="00230B58"/>
    <w:rsid w:val="00231260"/>
    <w:rsid w:val="0023156C"/>
    <w:rsid w:val="00231614"/>
    <w:rsid w:val="00231EB0"/>
    <w:rsid w:val="002326F4"/>
    <w:rsid w:val="0023292F"/>
    <w:rsid w:val="00232B16"/>
    <w:rsid w:val="00232C98"/>
    <w:rsid w:val="00232F56"/>
    <w:rsid w:val="002332E6"/>
    <w:rsid w:val="002334EC"/>
    <w:rsid w:val="0023393B"/>
    <w:rsid w:val="0023395B"/>
    <w:rsid w:val="002343F7"/>
    <w:rsid w:val="00235776"/>
    <w:rsid w:val="00235C3D"/>
    <w:rsid w:val="00236DBC"/>
    <w:rsid w:val="002375D5"/>
    <w:rsid w:val="00240232"/>
    <w:rsid w:val="002405DD"/>
    <w:rsid w:val="002406DB"/>
    <w:rsid w:val="0024122A"/>
    <w:rsid w:val="002437D5"/>
    <w:rsid w:val="00244C56"/>
    <w:rsid w:val="002475B1"/>
    <w:rsid w:val="002507B7"/>
    <w:rsid w:val="002509E9"/>
    <w:rsid w:val="002518F5"/>
    <w:rsid w:val="00251FC9"/>
    <w:rsid w:val="00252848"/>
    <w:rsid w:val="00253FA9"/>
    <w:rsid w:val="00255002"/>
    <w:rsid w:val="0025572E"/>
    <w:rsid w:val="00260968"/>
    <w:rsid w:val="00261219"/>
    <w:rsid w:val="00261575"/>
    <w:rsid w:val="002623C3"/>
    <w:rsid w:val="00263CC6"/>
    <w:rsid w:val="00265439"/>
    <w:rsid w:val="00267601"/>
    <w:rsid w:val="0027098D"/>
    <w:rsid w:val="00270CCD"/>
    <w:rsid w:val="0027306B"/>
    <w:rsid w:val="0027390F"/>
    <w:rsid w:val="00273BCB"/>
    <w:rsid w:val="00275C4D"/>
    <w:rsid w:val="00276930"/>
    <w:rsid w:val="002776F1"/>
    <w:rsid w:val="002809F1"/>
    <w:rsid w:val="002815C1"/>
    <w:rsid w:val="00281835"/>
    <w:rsid w:val="00282352"/>
    <w:rsid w:val="00282676"/>
    <w:rsid w:val="002829F2"/>
    <w:rsid w:val="00282EE3"/>
    <w:rsid w:val="00285A40"/>
    <w:rsid w:val="002864C7"/>
    <w:rsid w:val="00286AF8"/>
    <w:rsid w:val="0029061B"/>
    <w:rsid w:val="002923C6"/>
    <w:rsid w:val="00292519"/>
    <w:rsid w:val="00292F3D"/>
    <w:rsid w:val="00296AF3"/>
    <w:rsid w:val="00296D5C"/>
    <w:rsid w:val="002A0406"/>
    <w:rsid w:val="002A0C90"/>
    <w:rsid w:val="002A1457"/>
    <w:rsid w:val="002A1CE6"/>
    <w:rsid w:val="002A20E3"/>
    <w:rsid w:val="002A21C4"/>
    <w:rsid w:val="002A3132"/>
    <w:rsid w:val="002A38FA"/>
    <w:rsid w:val="002A3EB7"/>
    <w:rsid w:val="002A4204"/>
    <w:rsid w:val="002A4ECC"/>
    <w:rsid w:val="002B17C1"/>
    <w:rsid w:val="002B3158"/>
    <w:rsid w:val="002B38CE"/>
    <w:rsid w:val="002B397E"/>
    <w:rsid w:val="002B44E3"/>
    <w:rsid w:val="002B45E1"/>
    <w:rsid w:val="002B47BD"/>
    <w:rsid w:val="002B7A9C"/>
    <w:rsid w:val="002C08AE"/>
    <w:rsid w:val="002C0F25"/>
    <w:rsid w:val="002C1F39"/>
    <w:rsid w:val="002C1F8A"/>
    <w:rsid w:val="002C31E4"/>
    <w:rsid w:val="002C3610"/>
    <w:rsid w:val="002C4A0E"/>
    <w:rsid w:val="002C529F"/>
    <w:rsid w:val="002C5C16"/>
    <w:rsid w:val="002C6F90"/>
    <w:rsid w:val="002C720A"/>
    <w:rsid w:val="002C7ADE"/>
    <w:rsid w:val="002D06B4"/>
    <w:rsid w:val="002D1BF4"/>
    <w:rsid w:val="002D2ABB"/>
    <w:rsid w:val="002D452B"/>
    <w:rsid w:val="002D5962"/>
    <w:rsid w:val="002D5C2D"/>
    <w:rsid w:val="002D6398"/>
    <w:rsid w:val="002D73F2"/>
    <w:rsid w:val="002D762F"/>
    <w:rsid w:val="002D767A"/>
    <w:rsid w:val="002D7D33"/>
    <w:rsid w:val="002E1132"/>
    <w:rsid w:val="002E26A5"/>
    <w:rsid w:val="002E294B"/>
    <w:rsid w:val="002E2AFC"/>
    <w:rsid w:val="002E3446"/>
    <w:rsid w:val="002E3807"/>
    <w:rsid w:val="002E3873"/>
    <w:rsid w:val="002E3F60"/>
    <w:rsid w:val="002E75B8"/>
    <w:rsid w:val="002E7BEE"/>
    <w:rsid w:val="002F0371"/>
    <w:rsid w:val="002F0A28"/>
    <w:rsid w:val="002F1C6B"/>
    <w:rsid w:val="002F213A"/>
    <w:rsid w:val="002F2B28"/>
    <w:rsid w:val="002F2F99"/>
    <w:rsid w:val="002F4A5E"/>
    <w:rsid w:val="002F5724"/>
    <w:rsid w:val="002F6F21"/>
    <w:rsid w:val="002F7F19"/>
    <w:rsid w:val="003006B4"/>
    <w:rsid w:val="00302BD1"/>
    <w:rsid w:val="0030363A"/>
    <w:rsid w:val="00303F5E"/>
    <w:rsid w:val="0030450D"/>
    <w:rsid w:val="00304F68"/>
    <w:rsid w:val="0030633E"/>
    <w:rsid w:val="003064A0"/>
    <w:rsid w:val="00306869"/>
    <w:rsid w:val="00306C71"/>
    <w:rsid w:val="00307B1D"/>
    <w:rsid w:val="00311601"/>
    <w:rsid w:val="00312F33"/>
    <w:rsid w:val="003141B7"/>
    <w:rsid w:val="00314649"/>
    <w:rsid w:val="00315015"/>
    <w:rsid w:val="00316CE5"/>
    <w:rsid w:val="003205CD"/>
    <w:rsid w:val="003205DA"/>
    <w:rsid w:val="00320AB4"/>
    <w:rsid w:val="003259F4"/>
    <w:rsid w:val="00325A75"/>
    <w:rsid w:val="00325D36"/>
    <w:rsid w:val="003261BB"/>
    <w:rsid w:val="0033015D"/>
    <w:rsid w:val="00330D9E"/>
    <w:rsid w:val="00331040"/>
    <w:rsid w:val="0033215A"/>
    <w:rsid w:val="00332925"/>
    <w:rsid w:val="00334E88"/>
    <w:rsid w:val="003370CE"/>
    <w:rsid w:val="003400F0"/>
    <w:rsid w:val="0034017F"/>
    <w:rsid w:val="00340783"/>
    <w:rsid w:val="00341A82"/>
    <w:rsid w:val="0034420D"/>
    <w:rsid w:val="00344483"/>
    <w:rsid w:val="00345AB3"/>
    <w:rsid w:val="00347442"/>
    <w:rsid w:val="0035217A"/>
    <w:rsid w:val="00352452"/>
    <w:rsid w:val="00353B5C"/>
    <w:rsid w:val="00353E48"/>
    <w:rsid w:val="003548E8"/>
    <w:rsid w:val="003558AF"/>
    <w:rsid w:val="00355FFD"/>
    <w:rsid w:val="00356AF1"/>
    <w:rsid w:val="00356E4D"/>
    <w:rsid w:val="00362527"/>
    <w:rsid w:val="0036296A"/>
    <w:rsid w:val="00363424"/>
    <w:rsid w:val="0036353E"/>
    <w:rsid w:val="003675B5"/>
    <w:rsid w:val="003717EE"/>
    <w:rsid w:val="00372A06"/>
    <w:rsid w:val="003743E9"/>
    <w:rsid w:val="00374DFA"/>
    <w:rsid w:val="00377897"/>
    <w:rsid w:val="00380534"/>
    <w:rsid w:val="003811AA"/>
    <w:rsid w:val="00384232"/>
    <w:rsid w:val="0038513A"/>
    <w:rsid w:val="003856CC"/>
    <w:rsid w:val="00385A21"/>
    <w:rsid w:val="00385B55"/>
    <w:rsid w:val="003868F5"/>
    <w:rsid w:val="00386B45"/>
    <w:rsid w:val="0039037C"/>
    <w:rsid w:val="00390456"/>
    <w:rsid w:val="00392CBC"/>
    <w:rsid w:val="00393128"/>
    <w:rsid w:val="003935C9"/>
    <w:rsid w:val="003938AC"/>
    <w:rsid w:val="00393A42"/>
    <w:rsid w:val="00393CF2"/>
    <w:rsid w:val="00393F2F"/>
    <w:rsid w:val="00395187"/>
    <w:rsid w:val="00396DE6"/>
    <w:rsid w:val="003A0C4C"/>
    <w:rsid w:val="003A125D"/>
    <w:rsid w:val="003A59F1"/>
    <w:rsid w:val="003A7FF8"/>
    <w:rsid w:val="003B09B1"/>
    <w:rsid w:val="003B4F5F"/>
    <w:rsid w:val="003B5179"/>
    <w:rsid w:val="003B62EF"/>
    <w:rsid w:val="003B6DA9"/>
    <w:rsid w:val="003B7118"/>
    <w:rsid w:val="003C0B9F"/>
    <w:rsid w:val="003C1BD6"/>
    <w:rsid w:val="003C285E"/>
    <w:rsid w:val="003C48D4"/>
    <w:rsid w:val="003C5B71"/>
    <w:rsid w:val="003D0EE2"/>
    <w:rsid w:val="003D1905"/>
    <w:rsid w:val="003D203A"/>
    <w:rsid w:val="003D2046"/>
    <w:rsid w:val="003D2790"/>
    <w:rsid w:val="003D3103"/>
    <w:rsid w:val="003D3854"/>
    <w:rsid w:val="003D4C89"/>
    <w:rsid w:val="003D5432"/>
    <w:rsid w:val="003D6259"/>
    <w:rsid w:val="003D669E"/>
    <w:rsid w:val="003D75FA"/>
    <w:rsid w:val="003E1357"/>
    <w:rsid w:val="003E1F04"/>
    <w:rsid w:val="003E3F80"/>
    <w:rsid w:val="003E45C2"/>
    <w:rsid w:val="003E45FD"/>
    <w:rsid w:val="003E4B53"/>
    <w:rsid w:val="003E5CEA"/>
    <w:rsid w:val="003F057B"/>
    <w:rsid w:val="003F05BC"/>
    <w:rsid w:val="003F0678"/>
    <w:rsid w:val="003F2B51"/>
    <w:rsid w:val="003F2D1F"/>
    <w:rsid w:val="003F495E"/>
    <w:rsid w:val="003F4968"/>
    <w:rsid w:val="003F5B2B"/>
    <w:rsid w:val="003F6039"/>
    <w:rsid w:val="003F65BC"/>
    <w:rsid w:val="003F6EE2"/>
    <w:rsid w:val="003F717F"/>
    <w:rsid w:val="00400216"/>
    <w:rsid w:val="0040094E"/>
    <w:rsid w:val="00401C70"/>
    <w:rsid w:val="00403C71"/>
    <w:rsid w:val="00404682"/>
    <w:rsid w:val="00404AE3"/>
    <w:rsid w:val="00406CBA"/>
    <w:rsid w:val="00410DF7"/>
    <w:rsid w:val="00411EDF"/>
    <w:rsid w:val="004135AA"/>
    <w:rsid w:val="004136FB"/>
    <w:rsid w:val="00413F8C"/>
    <w:rsid w:val="0041445F"/>
    <w:rsid w:val="00414468"/>
    <w:rsid w:val="00414D5F"/>
    <w:rsid w:val="00416308"/>
    <w:rsid w:val="00416D84"/>
    <w:rsid w:val="00416E1E"/>
    <w:rsid w:val="00416F6E"/>
    <w:rsid w:val="004170C0"/>
    <w:rsid w:val="00420808"/>
    <w:rsid w:val="00421BDD"/>
    <w:rsid w:val="00422DFA"/>
    <w:rsid w:val="004238AE"/>
    <w:rsid w:val="00424511"/>
    <w:rsid w:val="00424DEC"/>
    <w:rsid w:val="004262FD"/>
    <w:rsid w:val="00427690"/>
    <w:rsid w:val="004322D6"/>
    <w:rsid w:val="00432BEF"/>
    <w:rsid w:val="00432D03"/>
    <w:rsid w:val="00433770"/>
    <w:rsid w:val="00434607"/>
    <w:rsid w:val="00435F8A"/>
    <w:rsid w:val="00437C5A"/>
    <w:rsid w:val="00443566"/>
    <w:rsid w:val="0044455B"/>
    <w:rsid w:val="004445C2"/>
    <w:rsid w:val="004452D5"/>
    <w:rsid w:val="00452025"/>
    <w:rsid w:val="0045318A"/>
    <w:rsid w:val="00453AD0"/>
    <w:rsid w:val="00453EEA"/>
    <w:rsid w:val="0045592E"/>
    <w:rsid w:val="0045724E"/>
    <w:rsid w:val="0046001C"/>
    <w:rsid w:val="004603DA"/>
    <w:rsid w:val="00462229"/>
    <w:rsid w:val="004623B2"/>
    <w:rsid w:val="00462719"/>
    <w:rsid w:val="00463CF3"/>
    <w:rsid w:val="00466D03"/>
    <w:rsid w:val="00467153"/>
    <w:rsid w:val="0047134E"/>
    <w:rsid w:val="00472743"/>
    <w:rsid w:val="004744FB"/>
    <w:rsid w:val="004749D7"/>
    <w:rsid w:val="004758C1"/>
    <w:rsid w:val="00475A6A"/>
    <w:rsid w:val="00476320"/>
    <w:rsid w:val="0047732B"/>
    <w:rsid w:val="00490F0A"/>
    <w:rsid w:val="004917C8"/>
    <w:rsid w:val="004917D0"/>
    <w:rsid w:val="00491D12"/>
    <w:rsid w:val="00492014"/>
    <w:rsid w:val="00492CE2"/>
    <w:rsid w:val="004932EB"/>
    <w:rsid w:val="00493619"/>
    <w:rsid w:val="00493937"/>
    <w:rsid w:val="00495AA5"/>
    <w:rsid w:val="004967CB"/>
    <w:rsid w:val="00496B8E"/>
    <w:rsid w:val="004A088C"/>
    <w:rsid w:val="004A0D70"/>
    <w:rsid w:val="004A1B8E"/>
    <w:rsid w:val="004A368C"/>
    <w:rsid w:val="004A49CB"/>
    <w:rsid w:val="004A5414"/>
    <w:rsid w:val="004A5E69"/>
    <w:rsid w:val="004A6CE2"/>
    <w:rsid w:val="004A6EA6"/>
    <w:rsid w:val="004B0312"/>
    <w:rsid w:val="004B5EC9"/>
    <w:rsid w:val="004B6337"/>
    <w:rsid w:val="004B7F46"/>
    <w:rsid w:val="004C0BBB"/>
    <w:rsid w:val="004C0F90"/>
    <w:rsid w:val="004C1800"/>
    <w:rsid w:val="004C2579"/>
    <w:rsid w:val="004C3AB4"/>
    <w:rsid w:val="004C482C"/>
    <w:rsid w:val="004C55B0"/>
    <w:rsid w:val="004C6791"/>
    <w:rsid w:val="004C7727"/>
    <w:rsid w:val="004D0E52"/>
    <w:rsid w:val="004D1E74"/>
    <w:rsid w:val="004D2032"/>
    <w:rsid w:val="004D22F3"/>
    <w:rsid w:val="004D4348"/>
    <w:rsid w:val="004D4BBF"/>
    <w:rsid w:val="004D4F27"/>
    <w:rsid w:val="004D506B"/>
    <w:rsid w:val="004D5D1D"/>
    <w:rsid w:val="004D5F5D"/>
    <w:rsid w:val="004D646F"/>
    <w:rsid w:val="004D6BB6"/>
    <w:rsid w:val="004D6BF6"/>
    <w:rsid w:val="004E08FE"/>
    <w:rsid w:val="004E0A00"/>
    <w:rsid w:val="004E12A4"/>
    <w:rsid w:val="004E1410"/>
    <w:rsid w:val="004E3997"/>
    <w:rsid w:val="004E5D6E"/>
    <w:rsid w:val="004E6F1D"/>
    <w:rsid w:val="004E6FA0"/>
    <w:rsid w:val="004F04C0"/>
    <w:rsid w:val="004F121F"/>
    <w:rsid w:val="004F248C"/>
    <w:rsid w:val="004F2B50"/>
    <w:rsid w:val="004F2B96"/>
    <w:rsid w:val="004F381A"/>
    <w:rsid w:val="004F3904"/>
    <w:rsid w:val="004F5474"/>
    <w:rsid w:val="004F6342"/>
    <w:rsid w:val="004F6D11"/>
    <w:rsid w:val="004F75BC"/>
    <w:rsid w:val="005028D6"/>
    <w:rsid w:val="00502B93"/>
    <w:rsid w:val="005031C0"/>
    <w:rsid w:val="00503323"/>
    <w:rsid w:val="00503325"/>
    <w:rsid w:val="00503D6E"/>
    <w:rsid w:val="00503EDD"/>
    <w:rsid w:val="00503FB9"/>
    <w:rsid w:val="005044D7"/>
    <w:rsid w:val="00505378"/>
    <w:rsid w:val="0050642F"/>
    <w:rsid w:val="00506776"/>
    <w:rsid w:val="005067BD"/>
    <w:rsid w:val="00511038"/>
    <w:rsid w:val="005130E1"/>
    <w:rsid w:val="00513347"/>
    <w:rsid w:val="00514268"/>
    <w:rsid w:val="005142D7"/>
    <w:rsid w:val="00514B97"/>
    <w:rsid w:val="00514D3C"/>
    <w:rsid w:val="0052032E"/>
    <w:rsid w:val="0052129A"/>
    <w:rsid w:val="00521826"/>
    <w:rsid w:val="00521F6D"/>
    <w:rsid w:val="0052502C"/>
    <w:rsid w:val="0052754D"/>
    <w:rsid w:val="00527E8C"/>
    <w:rsid w:val="005306F5"/>
    <w:rsid w:val="00531669"/>
    <w:rsid w:val="00531E18"/>
    <w:rsid w:val="00532006"/>
    <w:rsid w:val="00534814"/>
    <w:rsid w:val="005365A0"/>
    <w:rsid w:val="00536905"/>
    <w:rsid w:val="00537D82"/>
    <w:rsid w:val="00541D6B"/>
    <w:rsid w:val="005420AA"/>
    <w:rsid w:val="005430DE"/>
    <w:rsid w:val="00544A30"/>
    <w:rsid w:val="00545A33"/>
    <w:rsid w:val="005476FC"/>
    <w:rsid w:val="005500F7"/>
    <w:rsid w:val="00550311"/>
    <w:rsid w:val="00551AB5"/>
    <w:rsid w:val="00551F8E"/>
    <w:rsid w:val="005528A2"/>
    <w:rsid w:val="005532FE"/>
    <w:rsid w:val="005550C0"/>
    <w:rsid w:val="00560109"/>
    <w:rsid w:val="00560243"/>
    <w:rsid w:val="005608FA"/>
    <w:rsid w:val="0056162E"/>
    <w:rsid w:val="005622D8"/>
    <w:rsid w:val="0056341E"/>
    <w:rsid w:val="00565D84"/>
    <w:rsid w:val="00566BE5"/>
    <w:rsid w:val="0056753C"/>
    <w:rsid w:val="00570628"/>
    <w:rsid w:val="0057099D"/>
    <w:rsid w:val="00571AFB"/>
    <w:rsid w:val="0057385A"/>
    <w:rsid w:val="00574C10"/>
    <w:rsid w:val="00575F9C"/>
    <w:rsid w:val="00576B33"/>
    <w:rsid w:val="005771AF"/>
    <w:rsid w:val="005778AA"/>
    <w:rsid w:val="005806E4"/>
    <w:rsid w:val="005814C1"/>
    <w:rsid w:val="00583079"/>
    <w:rsid w:val="00583807"/>
    <w:rsid w:val="005840E9"/>
    <w:rsid w:val="00586063"/>
    <w:rsid w:val="00590D5E"/>
    <w:rsid w:val="00592EB7"/>
    <w:rsid w:val="0059326B"/>
    <w:rsid w:val="00594435"/>
    <w:rsid w:val="0059622F"/>
    <w:rsid w:val="00596289"/>
    <w:rsid w:val="00596C4B"/>
    <w:rsid w:val="005A0B60"/>
    <w:rsid w:val="005A2443"/>
    <w:rsid w:val="005A3AAF"/>
    <w:rsid w:val="005A57C3"/>
    <w:rsid w:val="005A6D60"/>
    <w:rsid w:val="005B775B"/>
    <w:rsid w:val="005B7D2D"/>
    <w:rsid w:val="005C20B1"/>
    <w:rsid w:val="005C2DD3"/>
    <w:rsid w:val="005C356A"/>
    <w:rsid w:val="005C593A"/>
    <w:rsid w:val="005C5A57"/>
    <w:rsid w:val="005C77FC"/>
    <w:rsid w:val="005D0695"/>
    <w:rsid w:val="005D0C13"/>
    <w:rsid w:val="005D1334"/>
    <w:rsid w:val="005D4830"/>
    <w:rsid w:val="005D66EF"/>
    <w:rsid w:val="005D6A1B"/>
    <w:rsid w:val="005E278C"/>
    <w:rsid w:val="005E2D96"/>
    <w:rsid w:val="005E394D"/>
    <w:rsid w:val="005E3CA4"/>
    <w:rsid w:val="005E4D88"/>
    <w:rsid w:val="005E5682"/>
    <w:rsid w:val="005E5DA0"/>
    <w:rsid w:val="005E6A24"/>
    <w:rsid w:val="005E6B6C"/>
    <w:rsid w:val="005E6D25"/>
    <w:rsid w:val="005E723D"/>
    <w:rsid w:val="005F04DD"/>
    <w:rsid w:val="005F1F42"/>
    <w:rsid w:val="005F22F8"/>
    <w:rsid w:val="005F6D81"/>
    <w:rsid w:val="005F6DA8"/>
    <w:rsid w:val="005F7F2C"/>
    <w:rsid w:val="006007E7"/>
    <w:rsid w:val="00600F12"/>
    <w:rsid w:val="00601857"/>
    <w:rsid w:val="00601BCF"/>
    <w:rsid w:val="006026EA"/>
    <w:rsid w:val="006035CC"/>
    <w:rsid w:val="006035E4"/>
    <w:rsid w:val="006079DA"/>
    <w:rsid w:val="00607D21"/>
    <w:rsid w:val="00611137"/>
    <w:rsid w:val="00612957"/>
    <w:rsid w:val="00612FB4"/>
    <w:rsid w:val="00613FF3"/>
    <w:rsid w:val="0061561E"/>
    <w:rsid w:val="006164AA"/>
    <w:rsid w:val="006167B3"/>
    <w:rsid w:val="00617F38"/>
    <w:rsid w:val="00620AD6"/>
    <w:rsid w:val="00620FB9"/>
    <w:rsid w:val="00621B43"/>
    <w:rsid w:val="00621B46"/>
    <w:rsid w:val="00621EA9"/>
    <w:rsid w:val="00622285"/>
    <w:rsid w:val="0062385B"/>
    <w:rsid w:val="0062492C"/>
    <w:rsid w:val="0062786B"/>
    <w:rsid w:val="00627A15"/>
    <w:rsid w:val="00627AAE"/>
    <w:rsid w:val="00627B8E"/>
    <w:rsid w:val="00630896"/>
    <w:rsid w:val="00632397"/>
    <w:rsid w:val="0063422D"/>
    <w:rsid w:val="00634B64"/>
    <w:rsid w:val="006353B7"/>
    <w:rsid w:val="006361C6"/>
    <w:rsid w:val="006363ED"/>
    <w:rsid w:val="00636FB8"/>
    <w:rsid w:val="00641E7B"/>
    <w:rsid w:val="00642CBB"/>
    <w:rsid w:val="00644D1F"/>
    <w:rsid w:val="006452D2"/>
    <w:rsid w:val="0064571F"/>
    <w:rsid w:val="006466DE"/>
    <w:rsid w:val="006472A6"/>
    <w:rsid w:val="006524A1"/>
    <w:rsid w:val="00653254"/>
    <w:rsid w:val="006542CD"/>
    <w:rsid w:val="0065482B"/>
    <w:rsid w:val="006549E5"/>
    <w:rsid w:val="006551FA"/>
    <w:rsid w:val="00656280"/>
    <w:rsid w:val="00656479"/>
    <w:rsid w:val="0065736D"/>
    <w:rsid w:val="00657F45"/>
    <w:rsid w:val="00660569"/>
    <w:rsid w:val="00660D79"/>
    <w:rsid w:val="00661158"/>
    <w:rsid w:val="00661471"/>
    <w:rsid w:val="00662CC3"/>
    <w:rsid w:val="00664550"/>
    <w:rsid w:val="006651F2"/>
    <w:rsid w:val="00670D3A"/>
    <w:rsid w:val="00670DF3"/>
    <w:rsid w:val="00671988"/>
    <w:rsid w:val="00671CDE"/>
    <w:rsid w:val="00671D70"/>
    <w:rsid w:val="006729CA"/>
    <w:rsid w:val="006731BA"/>
    <w:rsid w:val="00673227"/>
    <w:rsid w:val="00674DE2"/>
    <w:rsid w:val="006752F6"/>
    <w:rsid w:val="00675628"/>
    <w:rsid w:val="00676DA6"/>
    <w:rsid w:val="0067773E"/>
    <w:rsid w:val="00681027"/>
    <w:rsid w:val="006817DA"/>
    <w:rsid w:val="006825C2"/>
    <w:rsid w:val="00682766"/>
    <w:rsid w:val="006827F3"/>
    <w:rsid w:val="00683258"/>
    <w:rsid w:val="00683957"/>
    <w:rsid w:val="00684886"/>
    <w:rsid w:val="00685481"/>
    <w:rsid w:val="00685806"/>
    <w:rsid w:val="0068607E"/>
    <w:rsid w:val="006866EA"/>
    <w:rsid w:val="00686922"/>
    <w:rsid w:val="006873FD"/>
    <w:rsid w:val="00690875"/>
    <w:rsid w:val="00691594"/>
    <w:rsid w:val="006920D0"/>
    <w:rsid w:val="00692FA5"/>
    <w:rsid w:val="00692FAA"/>
    <w:rsid w:val="00695AB6"/>
    <w:rsid w:val="00697010"/>
    <w:rsid w:val="006970D1"/>
    <w:rsid w:val="0069761D"/>
    <w:rsid w:val="006A28E3"/>
    <w:rsid w:val="006A29C8"/>
    <w:rsid w:val="006A5166"/>
    <w:rsid w:val="006A5656"/>
    <w:rsid w:val="006A5B4E"/>
    <w:rsid w:val="006A60E3"/>
    <w:rsid w:val="006A70C6"/>
    <w:rsid w:val="006A7152"/>
    <w:rsid w:val="006B03F3"/>
    <w:rsid w:val="006B1DF1"/>
    <w:rsid w:val="006B2B87"/>
    <w:rsid w:val="006B2C76"/>
    <w:rsid w:val="006B2D51"/>
    <w:rsid w:val="006B34B5"/>
    <w:rsid w:val="006B3870"/>
    <w:rsid w:val="006B40DC"/>
    <w:rsid w:val="006B5689"/>
    <w:rsid w:val="006B5D32"/>
    <w:rsid w:val="006B638D"/>
    <w:rsid w:val="006B7816"/>
    <w:rsid w:val="006C086E"/>
    <w:rsid w:val="006C1646"/>
    <w:rsid w:val="006C26AD"/>
    <w:rsid w:val="006C2832"/>
    <w:rsid w:val="006C2833"/>
    <w:rsid w:val="006C3CBA"/>
    <w:rsid w:val="006C416E"/>
    <w:rsid w:val="006C4A5D"/>
    <w:rsid w:val="006C58A2"/>
    <w:rsid w:val="006C6104"/>
    <w:rsid w:val="006C712A"/>
    <w:rsid w:val="006C73A1"/>
    <w:rsid w:val="006D0889"/>
    <w:rsid w:val="006D091C"/>
    <w:rsid w:val="006D10BF"/>
    <w:rsid w:val="006D2D6A"/>
    <w:rsid w:val="006D489D"/>
    <w:rsid w:val="006D4FDF"/>
    <w:rsid w:val="006D57FA"/>
    <w:rsid w:val="006D5D5B"/>
    <w:rsid w:val="006D615A"/>
    <w:rsid w:val="006D70AD"/>
    <w:rsid w:val="006D7366"/>
    <w:rsid w:val="006D7F3D"/>
    <w:rsid w:val="006E178C"/>
    <w:rsid w:val="006E18BB"/>
    <w:rsid w:val="006E29B6"/>
    <w:rsid w:val="006E3744"/>
    <w:rsid w:val="006E477A"/>
    <w:rsid w:val="006E734B"/>
    <w:rsid w:val="006E7CFA"/>
    <w:rsid w:val="006F04A4"/>
    <w:rsid w:val="006F06A5"/>
    <w:rsid w:val="006F298F"/>
    <w:rsid w:val="006F32CD"/>
    <w:rsid w:val="006F5203"/>
    <w:rsid w:val="006F5832"/>
    <w:rsid w:val="006F6AD5"/>
    <w:rsid w:val="006F760A"/>
    <w:rsid w:val="0070097B"/>
    <w:rsid w:val="0070099E"/>
    <w:rsid w:val="00701AE9"/>
    <w:rsid w:val="00701C5F"/>
    <w:rsid w:val="007021BE"/>
    <w:rsid w:val="007027E5"/>
    <w:rsid w:val="0070344B"/>
    <w:rsid w:val="00703550"/>
    <w:rsid w:val="0070538D"/>
    <w:rsid w:val="00705C04"/>
    <w:rsid w:val="0070616E"/>
    <w:rsid w:val="00706DD1"/>
    <w:rsid w:val="00706FB0"/>
    <w:rsid w:val="00707F5A"/>
    <w:rsid w:val="007102F0"/>
    <w:rsid w:val="00710EF1"/>
    <w:rsid w:val="00710F67"/>
    <w:rsid w:val="007116A3"/>
    <w:rsid w:val="00711725"/>
    <w:rsid w:val="00711978"/>
    <w:rsid w:val="007133DA"/>
    <w:rsid w:val="00713A49"/>
    <w:rsid w:val="00715539"/>
    <w:rsid w:val="00720148"/>
    <w:rsid w:val="007206BC"/>
    <w:rsid w:val="0072099D"/>
    <w:rsid w:val="007218C0"/>
    <w:rsid w:val="00722F0D"/>
    <w:rsid w:val="007243FD"/>
    <w:rsid w:val="00724961"/>
    <w:rsid w:val="0072568C"/>
    <w:rsid w:val="00725CD2"/>
    <w:rsid w:val="007269E6"/>
    <w:rsid w:val="00726B74"/>
    <w:rsid w:val="0072722D"/>
    <w:rsid w:val="00727F53"/>
    <w:rsid w:val="00731C01"/>
    <w:rsid w:val="0073220E"/>
    <w:rsid w:val="00733FB8"/>
    <w:rsid w:val="007345FF"/>
    <w:rsid w:val="00735060"/>
    <w:rsid w:val="00735926"/>
    <w:rsid w:val="00735A99"/>
    <w:rsid w:val="00735F68"/>
    <w:rsid w:val="00740147"/>
    <w:rsid w:val="00741301"/>
    <w:rsid w:val="0074249C"/>
    <w:rsid w:val="007425C2"/>
    <w:rsid w:val="0074333D"/>
    <w:rsid w:val="0074397F"/>
    <w:rsid w:val="0074747C"/>
    <w:rsid w:val="00747B54"/>
    <w:rsid w:val="0075026C"/>
    <w:rsid w:val="00751281"/>
    <w:rsid w:val="007517A9"/>
    <w:rsid w:val="00752ABB"/>
    <w:rsid w:val="00753535"/>
    <w:rsid w:val="00753945"/>
    <w:rsid w:val="00754246"/>
    <w:rsid w:val="007542F0"/>
    <w:rsid w:val="00755077"/>
    <w:rsid w:val="00755EA2"/>
    <w:rsid w:val="007564FE"/>
    <w:rsid w:val="00756861"/>
    <w:rsid w:val="0075699F"/>
    <w:rsid w:val="00756CD3"/>
    <w:rsid w:val="00760706"/>
    <w:rsid w:val="00761ECB"/>
    <w:rsid w:val="007625DE"/>
    <w:rsid w:val="007658DD"/>
    <w:rsid w:val="00767065"/>
    <w:rsid w:val="0076765D"/>
    <w:rsid w:val="00771C74"/>
    <w:rsid w:val="00774C10"/>
    <w:rsid w:val="007761DC"/>
    <w:rsid w:val="007762B8"/>
    <w:rsid w:val="00776E21"/>
    <w:rsid w:val="00782B9C"/>
    <w:rsid w:val="0078347B"/>
    <w:rsid w:val="0078508B"/>
    <w:rsid w:val="00785582"/>
    <w:rsid w:val="00785B2F"/>
    <w:rsid w:val="00786C40"/>
    <w:rsid w:val="00787543"/>
    <w:rsid w:val="00787750"/>
    <w:rsid w:val="0079030D"/>
    <w:rsid w:val="007918B1"/>
    <w:rsid w:val="00792124"/>
    <w:rsid w:val="0079276C"/>
    <w:rsid w:val="007932F6"/>
    <w:rsid w:val="00793A93"/>
    <w:rsid w:val="00794085"/>
    <w:rsid w:val="00796076"/>
    <w:rsid w:val="007963EA"/>
    <w:rsid w:val="00796725"/>
    <w:rsid w:val="0079683F"/>
    <w:rsid w:val="00797489"/>
    <w:rsid w:val="00797624"/>
    <w:rsid w:val="007A0A33"/>
    <w:rsid w:val="007A3073"/>
    <w:rsid w:val="007A398A"/>
    <w:rsid w:val="007A3E85"/>
    <w:rsid w:val="007A3FC6"/>
    <w:rsid w:val="007A41CB"/>
    <w:rsid w:val="007A5AEC"/>
    <w:rsid w:val="007A6086"/>
    <w:rsid w:val="007A6D88"/>
    <w:rsid w:val="007B238C"/>
    <w:rsid w:val="007B56CE"/>
    <w:rsid w:val="007B5982"/>
    <w:rsid w:val="007B6092"/>
    <w:rsid w:val="007B61B9"/>
    <w:rsid w:val="007B6BAD"/>
    <w:rsid w:val="007C00C0"/>
    <w:rsid w:val="007C0DFA"/>
    <w:rsid w:val="007C15F7"/>
    <w:rsid w:val="007C42F3"/>
    <w:rsid w:val="007C4308"/>
    <w:rsid w:val="007C48D7"/>
    <w:rsid w:val="007C7330"/>
    <w:rsid w:val="007C7B49"/>
    <w:rsid w:val="007C7D00"/>
    <w:rsid w:val="007D1443"/>
    <w:rsid w:val="007D18FC"/>
    <w:rsid w:val="007D38C5"/>
    <w:rsid w:val="007D4659"/>
    <w:rsid w:val="007D4897"/>
    <w:rsid w:val="007D4CE4"/>
    <w:rsid w:val="007D5558"/>
    <w:rsid w:val="007D5735"/>
    <w:rsid w:val="007D7718"/>
    <w:rsid w:val="007E0FF2"/>
    <w:rsid w:val="007E226A"/>
    <w:rsid w:val="007E22BB"/>
    <w:rsid w:val="007E332E"/>
    <w:rsid w:val="007E34C1"/>
    <w:rsid w:val="007E4362"/>
    <w:rsid w:val="007E4D7F"/>
    <w:rsid w:val="007E4DFD"/>
    <w:rsid w:val="007E686C"/>
    <w:rsid w:val="007F0424"/>
    <w:rsid w:val="007F0FBA"/>
    <w:rsid w:val="007F14A0"/>
    <w:rsid w:val="007F1B23"/>
    <w:rsid w:val="007F1F71"/>
    <w:rsid w:val="007F22DD"/>
    <w:rsid w:val="007F3EF8"/>
    <w:rsid w:val="007F42F6"/>
    <w:rsid w:val="007F75FD"/>
    <w:rsid w:val="00800B67"/>
    <w:rsid w:val="0080133F"/>
    <w:rsid w:val="00801832"/>
    <w:rsid w:val="00805BC8"/>
    <w:rsid w:val="00806FC0"/>
    <w:rsid w:val="008108B8"/>
    <w:rsid w:val="00811BDA"/>
    <w:rsid w:val="00812D36"/>
    <w:rsid w:val="00813FA6"/>
    <w:rsid w:val="008142E9"/>
    <w:rsid w:val="00814DB6"/>
    <w:rsid w:val="00815F8D"/>
    <w:rsid w:val="0081662D"/>
    <w:rsid w:val="0081670E"/>
    <w:rsid w:val="008169F5"/>
    <w:rsid w:val="00817522"/>
    <w:rsid w:val="00817978"/>
    <w:rsid w:val="0082033B"/>
    <w:rsid w:val="00821BE4"/>
    <w:rsid w:val="00823814"/>
    <w:rsid w:val="00824107"/>
    <w:rsid w:val="00824DE1"/>
    <w:rsid w:val="00824EBA"/>
    <w:rsid w:val="00826929"/>
    <w:rsid w:val="008277E4"/>
    <w:rsid w:val="00827ED3"/>
    <w:rsid w:val="00830DD0"/>
    <w:rsid w:val="00831357"/>
    <w:rsid w:val="00832457"/>
    <w:rsid w:val="008334FD"/>
    <w:rsid w:val="00833E0B"/>
    <w:rsid w:val="008342A7"/>
    <w:rsid w:val="008345BE"/>
    <w:rsid w:val="00834E2C"/>
    <w:rsid w:val="00835AFD"/>
    <w:rsid w:val="00835BC4"/>
    <w:rsid w:val="00835E94"/>
    <w:rsid w:val="008365CD"/>
    <w:rsid w:val="00836838"/>
    <w:rsid w:val="00837472"/>
    <w:rsid w:val="0083749C"/>
    <w:rsid w:val="00837CD7"/>
    <w:rsid w:val="00840A55"/>
    <w:rsid w:val="00841886"/>
    <w:rsid w:val="0084530E"/>
    <w:rsid w:val="00845CE8"/>
    <w:rsid w:val="008463A0"/>
    <w:rsid w:val="008478C6"/>
    <w:rsid w:val="008503A1"/>
    <w:rsid w:val="00850907"/>
    <w:rsid w:val="00850F56"/>
    <w:rsid w:val="00851E2D"/>
    <w:rsid w:val="00851F1F"/>
    <w:rsid w:val="0085240A"/>
    <w:rsid w:val="0085274D"/>
    <w:rsid w:val="00853D8B"/>
    <w:rsid w:val="00854138"/>
    <w:rsid w:val="008547C9"/>
    <w:rsid w:val="00854AAF"/>
    <w:rsid w:val="00854D28"/>
    <w:rsid w:val="00854E57"/>
    <w:rsid w:val="00855600"/>
    <w:rsid w:val="00855652"/>
    <w:rsid w:val="00857446"/>
    <w:rsid w:val="0086026A"/>
    <w:rsid w:val="00862AF2"/>
    <w:rsid w:val="00863293"/>
    <w:rsid w:val="00864255"/>
    <w:rsid w:val="008654BE"/>
    <w:rsid w:val="00866B3D"/>
    <w:rsid w:val="0087062E"/>
    <w:rsid w:val="0087187C"/>
    <w:rsid w:val="00871F3C"/>
    <w:rsid w:val="008736B1"/>
    <w:rsid w:val="00873BFF"/>
    <w:rsid w:val="00873E9F"/>
    <w:rsid w:val="00873FC4"/>
    <w:rsid w:val="00876D86"/>
    <w:rsid w:val="0087712E"/>
    <w:rsid w:val="0087741E"/>
    <w:rsid w:val="008777FF"/>
    <w:rsid w:val="00880549"/>
    <w:rsid w:val="00880F65"/>
    <w:rsid w:val="00882653"/>
    <w:rsid w:val="008826F9"/>
    <w:rsid w:val="00882C62"/>
    <w:rsid w:val="00883561"/>
    <w:rsid w:val="00883BBB"/>
    <w:rsid w:val="00883DB8"/>
    <w:rsid w:val="00884820"/>
    <w:rsid w:val="008860A1"/>
    <w:rsid w:val="00887441"/>
    <w:rsid w:val="00887842"/>
    <w:rsid w:val="008901C2"/>
    <w:rsid w:val="00890325"/>
    <w:rsid w:val="00891423"/>
    <w:rsid w:val="008914F2"/>
    <w:rsid w:val="00891F9B"/>
    <w:rsid w:val="0089256B"/>
    <w:rsid w:val="0089277A"/>
    <w:rsid w:val="00892EF7"/>
    <w:rsid w:val="0089330C"/>
    <w:rsid w:val="00893A76"/>
    <w:rsid w:val="00893E9B"/>
    <w:rsid w:val="0089502F"/>
    <w:rsid w:val="008953AF"/>
    <w:rsid w:val="0089674C"/>
    <w:rsid w:val="008967E7"/>
    <w:rsid w:val="008972B9"/>
    <w:rsid w:val="0089790A"/>
    <w:rsid w:val="008A0795"/>
    <w:rsid w:val="008A0E68"/>
    <w:rsid w:val="008A301F"/>
    <w:rsid w:val="008A3027"/>
    <w:rsid w:val="008A3924"/>
    <w:rsid w:val="008A48A5"/>
    <w:rsid w:val="008A4B56"/>
    <w:rsid w:val="008A5F54"/>
    <w:rsid w:val="008B1606"/>
    <w:rsid w:val="008B1626"/>
    <w:rsid w:val="008B1AD0"/>
    <w:rsid w:val="008B1B43"/>
    <w:rsid w:val="008B248D"/>
    <w:rsid w:val="008B3A43"/>
    <w:rsid w:val="008B3C10"/>
    <w:rsid w:val="008B44F7"/>
    <w:rsid w:val="008B4976"/>
    <w:rsid w:val="008B4CE4"/>
    <w:rsid w:val="008C0A29"/>
    <w:rsid w:val="008C1065"/>
    <w:rsid w:val="008C1082"/>
    <w:rsid w:val="008C1CB7"/>
    <w:rsid w:val="008C219B"/>
    <w:rsid w:val="008C253E"/>
    <w:rsid w:val="008C5020"/>
    <w:rsid w:val="008D035B"/>
    <w:rsid w:val="008D0B62"/>
    <w:rsid w:val="008D1307"/>
    <w:rsid w:val="008D2477"/>
    <w:rsid w:val="008D2709"/>
    <w:rsid w:val="008D3C24"/>
    <w:rsid w:val="008D4030"/>
    <w:rsid w:val="008D4A03"/>
    <w:rsid w:val="008D5C0E"/>
    <w:rsid w:val="008D7076"/>
    <w:rsid w:val="008D72B4"/>
    <w:rsid w:val="008E0264"/>
    <w:rsid w:val="008E130A"/>
    <w:rsid w:val="008E2A19"/>
    <w:rsid w:val="008E513F"/>
    <w:rsid w:val="008E57A0"/>
    <w:rsid w:val="008E5F41"/>
    <w:rsid w:val="008E640B"/>
    <w:rsid w:val="008E655A"/>
    <w:rsid w:val="008E73D6"/>
    <w:rsid w:val="008F0CD4"/>
    <w:rsid w:val="008F0CF9"/>
    <w:rsid w:val="008F214E"/>
    <w:rsid w:val="008F3D34"/>
    <w:rsid w:val="008F407E"/>
    <w:rsid w:val="008F53BF"/>
    <w:rsid w:val="008F60F1"/>
    <w:rsid w:val="008F625B"/>
    <w:rsid w:val="00900685"/>
    <w:rsid w:val="009013E6"/>
    <w:rsid w:val="00901A9F"/>
    <w:rsid w:val="00902CB2"/>
    <w:rsid w:val="00902D86"/>
    <w:rsid w:val="00903CB1"/>
    <w:rsid w:val="0090629A"/>
    <w:rsid w:val="00907B0A"/>
    <w:rsid w:val="009101C9"/>
    <w:rsid w:val="00910345"/>
    <w:rsid w:val="009170B8"/>
    <w:rsid w:val="00920247"/>
    <w:rsid w:val="00921DB4"/>
    <w:rsid w:val="00923A0D"/>
    <w:rsid w:val="00926EBC"/>
    <w:rsid w:val="00930EEF"/>
    <w:rsid w:val="00932441"/>
    <w:rsid w:val="00932C31"/>
    <w:rsid w:val="00934DBC"/>
    <w:rsid w:val="00935BA7"/>
    <w:rsid w:val="00935CB1"/>
    <w:rsid w:val="009368E3"/>
    <w:rsid w:val="009374F3"/>
    <w:rsid w:val="0094088E"/>
    <w:rsid w:val="00941FB7"/>
    <w:rsid w:val="0094300A"/>
    <w:rsid w:val="0094479E"/>
    <w:rsid w:val="009457AA"/>
    <w:rsid w:val="00945961"/>
    <w:rsid w:val="00947F35"/>
    <w:rsid w:val="009500FD"/>
    <w:rsid w:val="00951AC7"/>
    <w:rsid w:val="00953865"/>
    <w:rsid w:val="00953884"/>
    <w:rsid w:val="009542EA"/>
    <w:rsid w:val="00954F62"/>
    <w:rsid w:val="00955032"/>
    <w:rsid w:val="00956DC0"/>
    <w:rsid w:val="00960D35"/>
    <w:rsid w:val="00960FC1"/>
    <w:rsid w:val="00962611"/>
    <w:rsid w:val="00963198"/>
    <w:rsid w:val="00963550"/>
    <w:rsid w:val="009674F1"/>
    <w:rsid w:val="00967695"/>
    <w:rsid w:val="0097214B"/>
    <w:rsid w:val="00972711"/>
    <w:rsid w:val="00973E08"/>
    <w:rsid w:val="00974075"/>
    <w:rsid w:val="0097780B"/>
    <w:rsid w:val="00981933"/>
    <w:rsid w:val="0098208E"/>
    <w:rsid w:val="00982264"/>
    <w:rsid w:val="00983525"/>
    <w:rsid w:val="00983608"/>
    <w:rsid w:val="00985DF3"/>
    <w:rsid w:val="00986C1C"/>
    <w:rsid w:val="00992064"/>
    <w:rsid w:val="009930AB"/>
    <w:rsid w:val="00993416"/>
    <w:rsid w:val="009939EB"/>
    <w:rsid w:val="00995A58"/>
    <w:rsid w:val="009967FA"/>
    <w:rsid w:val="009973D8"/>
    <w:rsid w:val="009A087D"/>
    <w:rsid w:val="009A2CCD"/>
    <w:rsid w:val="009A30D8"/>
    <w:rsid w:val="009A34C1"/>
    <w:rsid w:val="009A5C57"/>
    <w:rsid w:val="009A6188"/>
    <w:rsid w:val="009A68E3"/>
    <w:rsid w:val="009A6CD2"/>
    <w:rsid w:val="009A7505"/>
    <w:rsid w:val="009A76F5"/>
    <w:rsid w:val="009B2D81"/>
    <w:rsid w:val="009B45EC"/>
    <w:rsid w:val="009B4741"/>
    <w:rsid w:val="009B63A6"/>
    <w:rsid w:val="009B661E"/>
    <w:rsid w:val="009B7176"/>
    <w:rsid w:val="009B7438"/>
    <w:rsid w:val="009B7CCF"/>
    <w:rsid w:val="009C0491"/>
    <w:rsid w:val="009C0C8F"/>
    <w:rsid w:val="009C1128"/>
    <w:rsid w:val="009C1A82"/>
    <w:rsid w:val="009C3690"/>
    <w:rsid w:val="009C52C5"/>
    <w:rsid w:val="009C5F7C"/>
    <w:rsid w:val="009C674A"/>
    <w:rsid w:val="009C778C"/>
    <w:rsid w:val="009C7867"/>
    <w:rsid w:val="009D08FA"/>
    <w:rsid w:val="009D193D"/>
    <w:rsid w:val="009D2C42"/>
    <w:rsid w:val="009D3832"/>
    <w:rsid w:val="009D640D"/>
    <w:rsid w:val="009D733C"/>
    <w:rsid w:val="009D77B9"/>
    <w:rsid w:val="009E04A7"/>
    <w:rsid w:val="009E1052"/>
    <w:rsid w:val="009E310B"/>
    <w:rsid w:val="009E4035"/>
    <w:rsid w:val="009E4A8C"/>
    <w:rsid w:val="009E5046"/>
    <w:rsid w:val="009E5C9A"/>
    <w:rsid w:val="009F1E72"/>
    <w:rsid w:val="009F4720"/>
    <w:rsid w:val="009F4751"/>
    <w:rsid w:val="009F5A0D"/>
    <w:rsid w:val="009F6977"/>
    <w:rsid w:val="009F7B6F"/>
    <w:rsid w:val="00A00538"/>
    <w:rsid w:val="00A00E94"/>
    <w:rsid w:val="00A00F39"/>
    <w:rsid w:val="00A02416"/>
    <w:rsid w:val="00A027AF"/>
    <w:rsid w:val="00A032E2"/>
    <w:rsid w:val="00A033DA"/>
    <w:rsid w:val="00A03784"/>
    <w:rsid w:val="00A04A93"/>
    <w:rsid w:val="00A0640C"/>
    <w:rsid w:val="00A06CDD"/>
    <w:rsid w:val="00A07047"/>
    <w:rsid w:val="00A11062"/>
    <w:rsid w:val="00A11510"/>
    <w:rsid w:val="00A11F74"/>
    <w:rsid w:val="00A14128"/>
    <w:rsid w:val="00A14446"/>
    <w:rsid w:val="00A20087"/>
    <w:rsid w:val="00A21A9E"/>
    <w:rsid w:val="00A22AF1"/>
    <w:rsid w:val="00A251E9"/>
    <w:rsid w:val="00A25D3F"/>
    <w:rsid w:val="00A26429"/>
    <w:rsid w:val="00A271B6"/>
    <w:rsid w:val="00A27621"/>
    <w:rsid w:val="00A33A36"/>
    <w:rsid w:val="00A33E65"/>
    <w:rsid w:val="00A34E91"/>
    <w:rsid w:val="00A35A72"/>
    <w:rsid w:val="00A3706C"/>
    <w:rsid w:val="00A37070"/>
    <w:rsid w:val="00A37A49"/>
    <w:rsid w:val="00A40A1A"/>
    <w:rsid w:val="00A40DDE"/>
    <w:rsid w:val="00A41A80"/>
    <w:rsid w:val="00A41B7E"/>
    <w:rsid w:val="00A4412C"/>
    <w:rsid w:val="00A45A6D"/>
    <w:rsid w:val="00A46B1F"/>
    <w:rsid w:val="00A46EFC"/>
    <w:rsid w:val="00A474EB"/>
    <w:rsid w:val="00A4750B"/>
    <w:rsid w:val="00A506CC"/>
    <w:rsid w:val="00A53390"/>
    <w:rsid w:val="00A53392"/>
    <w:rsid w:val="00A536A8"/>
    <w:rsid w:val="00A5440D"/>
    <w:rsid w:val="00A54E2A"/>
    <w:rsid w:val="00A55BB6"/>
    <w:rsid w:val="00A57FF2"/>
    <w:rsid w:val="00A61F34"/>
    <w:rsid w:val="00A62333"/>
    <w:rsid w:val="00A62403"/>
    <w:rsid w:val="00A6307D"/>
    <w:rsid w:val="00A63861"/>
    <w:rsid w:val="00A6641B"/>
    <w:rsid w:val="00A66FB6"/>
    <w:rsid w:val="00A70697"/>
    <w:rsid w:val="00A70C74"/>
    <w:rsid w:val="00A75459"/>
    <w:rsid w:val="00A754CC"/>
    <w:rsid w:val="00A77BDF"/>
    <w:rsid w:val="00A80CC4"/>
    <w:rsid w:val="00A80EF3"/>
    <w:rsid w:val="00A818D2"/>
    <w:rsid w:val="00A81BDA"/>
    <w:rsid w:val="00A82EA9"/>
    <w:rsid w:val="00A83234"/>
    <w:rsid w:val="00A83391"/>
    <w:rsid w:val="00A83D81"/>
    <w:rsid w:val="00A8762F"/>
    <w:rsid w:val="00A90098"/>
    <w:rsid w:val="00A9036C"/>
    <w:rsid w:val="00A90A67"/>
    <w:rsid w:val="00A91DE7"/>
    <w:rsid w:val="00A9300B"/>
    <w:rsid w:val="00A9342F"/>
    <w:rsid w:val="00A94390"/>
    <w:rsid w:val="00A945DE"/>
    <w:rsid w:val="00A951C2"/>
    <w:rsid w:val="00AA11B6"/>
    <w:rsid w:val="00AA1BB8"/>
    <w:rsid w:val="00AA29B9"/>
    <w:rsid w:val="00AA3386"/>
    <w:rsid w:val="00AA4B5C"/>
    <w:rsid w:val="00AA58C8"/>
    <w:rsid w:val="00AA5EF5"/>
    <w:rsid w:val="00AA6420"/>
    <w:rsid w:val="00AA71DB"/>
    <w:rsid w:val="00AB0A42"/>
    <w:rsid w:val="00AB1F70"/>
    <w:rsid w:val="00AB26C5"/>
    <w:rsid w:val="00AB4809"/>
    <w:rsid w:val="00AB779C"/>
    <w:rsid w:val="00AC0B6F"/>
    <w:rsid w:val="00AC0C04"/>
    <w:rsid w:val="00AC13DF"/>
    <w:rsid w:val="00AC239B"/>
    <w:rsid w:val="00AC2D54"/>
    <w:rsid w:val="00AC5209"/>
    <w:rsid w:val="00AC5673"/>
    <w:rsid w:val="00AC5B64"/>
    <w:rsid w:val="00AC635E"/>
    <w:rsid w:val="00AC69F3"/>
    <w:rsid w:val="00AC6DAD"/>
    <w:rsid w:val="00AD1085"/>
    <w:rsid w:val="00AD1620"/>
    <w:rsid w:val="00AD6A8C"/>
    <w:rsid w:val="00AD717F"/>
    <w:rsid w:val="00AD7F45"/>
    <w:rsid w:val="00AE2E47"/>
    <w:rsid w:val="00AE42D5"/>
    <w:rsid w:val="00AE5637"/>
    <w:rsid w:val="00AE69F0"/>
    <w:rsid w:val="00AE6E0B"/>
    <w:rsid w:val="00AE70AD"/>
    <w:rsid w:val="00AE719A"/>
    <w:rsid w:val="00AE7AE9"/>
    <w:rsid w:val="00AE7D70"/>
    <w:rsid w:val="00AF01A3"/>
    <w:rsid w:val="00AF15D0"/>
    <w:rsid w:val="00AF1E4C"/>
    <w:rsid w:val="00AF22A1"/>
    <w:rsid w:val="00AF2379"/>
    <w:rsid w:val="00AF243A"/>
    <w:rsid w:val="00AF278B"/>
    <w:rsid w:val="00AF39EE"/>
    <w:rsid w:val="00AF3CFE"/>
    <w:rsid w:val="00AF46FD"/>
    <w:rsid w:val="00AF4AEE"/>
    <w:rsid w:val="00AF5AE1"/>
    <w:rsid w:val="00AF5EC1"/>
    <w:rsid w:val="00B0104B"/>
    <w:rsid w:val="00B01364"/>
    <w:rsid w:val="00B01A5C"/>
    <w:rsid w:val="00B01C74"/>
    <w:rsid w:val="00B0273E"/>
    <w:rsid w:val="00B05D5A"/>
    <w:rsid w:val="00B05D83"/>
    <w:rsid w:val="00B10B6C"/>
    <w:rsid w:val="00B118FA"/>
    <w:rsid w:val="00B11ADE"/>
    <w:rsid w:val="00B12BEE"/>
    <w:rsid w:val="00B13B5F"/>
    <w:rsid w:val="00B163AB"/>
    <w:rsid w:val="00B2080E"/>
    <w:rsid w:val="00B20A06"/>
    <w:rsid w:val="00B21F1F"/>
    <w:rsid w:val="00B230E8"/>
    <w:rsid w:val="00B23575"/>
    <w:rsid w:val="00B23D4D"/>
    <w:rsid w:val="00B2408A"/>
    <w:rsid w:val="00B2411B"/>
    <w:rsid w:val="00B25543"/>
    <w:rsid w:val="00B26866"/>
    <w:rsid w:val="00B275BE"/>
    <w:rsid w:val="00B27878"/>
    <w:rsid w:val="00B32D2F"/>
    <w:rsid w:val="00B33DDD"/>
    <w:rsid w:val="00B34A1E"/>
    <w:rsid w:val="00B355FE"/>
    <w:rsid w:val="00B36BD9"/>
    <w:rsid w:val="00B36C77"/>
    <w:rsid w:val="00B37406"/>
    <w:rsid w:val="00B374AB"/>
    <w:rsid w:val="00B40594"/>
    <w:rsid w:val="00B410BB"/>
    <w:rsid w:val="00B42002"/>
    <w:rsid w:val="00B427AC"/>
    <w:rsid w:val="00B432D6"/>
    <w:rsid w:val="00B43A58"/>
    <w:rsid w:val="00B45713"/>
    <w:rsid w:val="00B47B9E"/>
    <w:rsid w:val="00B5071D"/>
    <w:rsid w:val="00B50BEF"/>
    <w:rsid w:val="00B50EE0"/>
    <w:rsid w:val="00B538BF"/>
    <w:rsid w:val="00B54CA1"/>
    <w:rsid w:val="00B54E51"/>
    <w:rsid w:val="00B54E97"/>
    <w:rsid w:val="00B555F4"/>
    <w:rsid w:val="00B5573A"/>
    <w:rsid w:val="00B55DB0"/>
    <w:rsid w:val="00B56336"/>
    <w:rsid w:val="00B60C79"/>
    <w:rsid w:val="00B6157D"/>
    <w:rsid w:val="00B642C3"/>
    <w:rsid w:val="00B64452"/>
    <w:rsid w:val="00B64C2B"/>
    <w:rsid w:val="00B6511D"/>
    <w:rsid w:val="00B65F6B"/>
    <w:rsid w:val="00B71287"/>
    <w:rsid w:val="00B740F0"/>
    <w:rsid w:val="00B75046"/>
    <w:rsid w:val="00B755D6"/>
    <w:rsid w:val="00B7576D"/>
    <w:rsid w:val="00B76F7F"/>
    <w:rsid w:val="00B77173"/>
    <w:rsid w:val="00B80114"/>
    <w:rsid w:val="00B80C54"/>
    <w:rsid w:val="00B813A9"/>
    <w:rsid w:val="00B82C2B"/>
    <w:rsid w:val="00B8325A"/>
    <w:rsid w:val="00B855A6"/>
    <w:rsid w:val="00B85BAD"/>
    <w:rsid w:val="00B85D13"/>
    <w:rsid w:val="00B87931"/>
    <w:rsid w:val="00B90FF0"/>
    <w:rsid w:val="00B939B4"/>
    <w:rsid w:val="00B964A7"/>
    <w:rsid w:val="00B96723"/>
    <w:rsid w:val="00BA14EE"/>
    <w:rsid w:val="00BA34B7"/>
    <w:rsid w:val="00BA37FC"/>
    <w:rsid w:val="00BA4F81"/>
    <w:rsid w:val="00BA545E"/>
    <w:rsid w:val="00BA6887"/>
    <w:rsid w:val="00BA7559"/>
    <w:rsid w:val="00BB00F5"/>
    <w:rsid w:val="00BB18F6"/>
    <w:rsid w:val="00BB292C"/>
    <w:rsid w:val="00BB3A3A"/>
    <w:rsid w:val="00BB3EA4"/>
    <w:rsid w:val="00BB40EF"/>
    <w:rsid w:val="00BB5868"/>
    <w:rsid w:val="00BB6E54"/>
    <w:rsid w:val="00BB7F8A"/>
    <w:rsid w:val="00BC162C"/>
    <w:rsid w:val="00BC1AD2"/>
    <w:rsid w:val="00BC266E"/>
    <w:rsid w:val="00BC2ABB"/>
    <w:rsid w:val="00BC2D66"/>
    <w:rsid w:val="00BC3A06"/>
    <w:rsid w:val="00BC60E4"/>
    <w:rsid w:val="00BC663E"/>
    <w:rsid w:val="00BC7BD8"/>
    <w:rsid w:val="00BD0C30"/>
    <w:rsid w:val="00BD13CB"/>
    <w:rsid w:val="00BD15EA"/>
    <w:rsid w:val="00BD2716"/>
    <w:rsid w:val="00BD29AB"/>
    <w:rsid w:val="00BD2BDE"/>
    <w:rsid w:val="00BD2FE9"/>
    <w:rsid w:val="00BD3E90"/>
    <w:rsid w:val="00BD68AC"/>
    <w:rsid w:val="00BD691C"/>
    <w:rsid w:val="00BE0257"/>
    <w:rsid w:val="00BE1891"/>
    <w:rsid w:val="00BE24A9"/>
    <w:rsid w:val="00BE3E40"/>
    <w:rsid w:val="00BE3F69"/>
    <w:rsid w:val="00BE5929"/>
    <w:rsid w:val="00BE72F4"/>
    <w:rsid w:val="00BE77EE"/>
    <w:rsid w:val="00BF02EC"/>
    <w:rsid w:val="00BF142D"/>
    <w:rsid w:val="00BF3C2B"/>
    <w:rsid w:val="00BF6770"/>
    <w:rsid w:val="00BF738D"/>
    <w:rsid w:val="00C01B6E"/>
    <w:rsid w:val="00C02627"/>
    <w:rsid w:val="00C02AD5"/>
    <w:rsid w:val="00C03DA3"/>
    <w:rsid w:val="00C041C2"/>
    <w:rsid w:val="00C04AB1"/>
    <w:rsid w:val="00C04F93"/>
    <w:rsid w:val="00C0536E"/>
    <w:rsid w:val="00C05C99"/>
    <w:rsid w:val="00C0660B"/>
    <w:rsid w:val="00C102F2"/>
    <w:rsid w:val="00C106BA"/>
    <w:rsid w:val="00C1099D"/>
    <w:rsid w:val="00C10A54"/>
    <w:rsid w:val="00C10B63"/>
    <w:rsid w:val="00C12726"/>
    <w:rsid w:val="00C139BE"/>
    <w:rsid w:val="00C1543F"/>
    <w:rsid w:val="00C17010"/>
    <w:rsid w:val="00C2040F"/>
    <w:rsid w:val="00C20F9F"/>
    <w:rsid w:val="00C21DB9"/>
    <w:rsid w:val="00C21F88"/>
    <w:rsid w:val="00C24E04"/>
    <w:rsid w:val="00C26101"/>
    <w:rsid w:val="00C26720"/>
    <w:rsid w:val="00C26978"/>
    <w:rsid w:val="00C27738"/>
    <w:rsid w:val="00C30456"/>
    <w:rsid w:val="00C3088B"/>
    <w:rsid w:val="00C33703"/>
    <w:rsid w:val="00C34F4F"/>
    <w:rsid w:val="00C3522F"/>
    <w:rsid w:val="00C3635D"/>
    <w:rsid w:val="00C37626"/>
    <w:rsid w:val="00C405F4"/>
    <w:rsid w:val="00C411E6"/>
    <w:rsid w:val="00C42535"/>
    <w:rsid w:val="00C42883"/>
    <w:rsid w:val="00C433ED"/>
    <w:rsid w:val="00C452F3"/>
    <w:rsid w:val="00C464D6"/>
    <w:rsid w:val="00C514AA"/>
    <w:rsid w:val="00C51A51"/>
    <w:rsid w:val="00C52098"/>
    <w:rsid w:val="00C526FC"/>
    <w:rsid w:val="00C528F0"/>
    <w:rsid w:val="00C537CF"/>
    <w:rsid w:val="00C549E6"/>
    <w:rsid w:val="00C54B68"/>
    <w:rsid w:val="00C54CEB"/>
    <w:rsid w:val="00C56027"/>
    <w:rsid w:val="00C568E6"/>
    <w:rsid w:val="00C573C3"/>
    <w:rsid w:val="00C57987"/>
    <w:rsid w:val="00C60B2F"/>
    <w:rsid w:val="00C60D0D"/>
    <w:rsid w:val="00C62FA4"/>
    <w:rsid w:val="00C63D34"/>
    <w:rsid w:val="00C640C3"/>
    <w:rsid w:val="00C65B28"/>
    <w:rsid w:val="00C663A8"/>
    <w:rsid w:val="00C66ADB"/>
    <w:rsid w:val="00C670A3"/>
    <w:rsid w:val="00C6792E"/>
    <w:rsid w:val="00C712A2"/>
    <w:rsid w:val="00C7224A"/>
    <w:rsid w:val="00C73035"/>
    <w:rsid w:val="00C74335"/>
    <w:rsid w:val="00C74493"/>
    <w:rsid w:val="00C752F7"/>
    <w:rsid w:val="00C771B3"/>
    <w:rsid w:val="00C808AA"/>
    <w:rsid w:val="00C811E3"/>
    <w:rsid w:val="00C812D4"/>
    <w:rsid w:val="00C848FC"/>
    <w:rsid w:val="00C84B0B"/>
    <w:rsid w:val="00C858AA"/>
    <w:rsid w:val="00C85DA5"/>
    <w:rsid w:val="00C8624A"/>
    <w:rsid w:val="00C87AEB"/>
    <w:rsid w:val="00C900CC"/>
    <w:rsid w:val="00C908E4"/>
    <w:rsid w:val="00C915AE"/>
    <w:rsid w:val="00C91C72"/>
    <w:rsid w:val="00C92005"/>
    <w:rsid w:val="00C925CC"/>
    <w:rsid w:val="00C93BF4"/>
    <w:rsid w:val="00C95124"/>
    <w:rsid w:val="00C96EB2"/>
    <w:rsid w:val="00C974D0"/>
    <w:rsid w:val="00C97A0A"/>
    <w:rsid w:val="00CA052C"/>
    <w:rsid w:val="00CA0849"/>
    <w:rsid w:val="00CA1057"/>
    <w:rsid w:val="00CA1187"/>
    <w:rsid w:val="00CA15F3"/>
    <w:rsid w:val="00CA2C29"/>
    <w:rsid w:val="00CA2F3E"/>
    <w:rsid w:val="00CA35C8"/>
    <w:rsid w:val="00CA377D"/>
    <w:rsid w:val="00CA60FD"/>
    <w:rsid w:val="00CA62A1"/>
    <w:rsid w:val="00CA633F"/>
    <w:rsid w:val="00CA7AE6"/>
    <w:rsid w:val="00CB1ABD"/>
    <w:rsid w:val="00CB4C41"/>
    <w:rsid w:val="00CB5954"/>
    <w:rsid w:val="00CB6C3E"/>
    <w:rsid w:val="00CC1749"/>
    <w:rsid w:val="00CC18D8"/>
    <w:rsid w:val="00CC238F"/>
    <w:rsid w:val="00CC32BB"/>
    <w:rsid w:val="00CC45D1"/>
    <w:rsid w:val="00CC6129"/>
    <w:rsid w:val="00CC6697"/>
    <w:rsid w:val="00CD000B"/>
    <w:rsid w:val="00CD0A76"/>
    <w:rsid w:val="00CD0CBB"/>
    <w:rsid w:val="00CD4775"/>
    <w:rsid w:val="00CD4AF4"/>
    <w:rsid w:val="00CD505B"/>
    <w:rsid w:val="00CD50FB"/>
    <w:rsid w:val="00CD582C"/>
    <w:rsid w:val="00CD590C"/>
    <w:rsid w:val="00CD64F6"/>
    <w:rsid w:val="00CD65FF"/>
    <w:rsid w:val="00CD6620"/>
    <w:rsid w:val="00CD696D"/>
    <w:rsid w:val="00CD744A"/>
    <w:rsid w:val="00CE0680"/>
    <w:rsid w:val="00CE1232"/>
    <w:rsid w:val="00CE1EF2"/>
    <w:rsid w:val="00CE273D"/>
    <w:rsid w:val="00CE27CD"/>
    <w:rsid w:val="00CE2824"/>
    <w:rsid w:val="00CE2958"/>
    <w:rsid w:val="00CE43C1"/>
    <w:rsid w:val="00CE5225"/>
    <w:rsid w:val="00CE5840"/>
    <w:rsid w:val="00CF0561"/>
    <w:rsid w:val="00CF22B6"/>
    <w:rsid w:val="00CF2ADF"/>
    <w:rsid w:val="00CF2ED5"/>
    <w:rsid w:val="00CF3853"/>
    <w:rsid w:val="00CF3A3E"/>
    <w:rsid w:val="00CF3D25"/>
    <w:rsid w:val="00CF5DC5"/>
    <w:rsid w:val="00CF662D"/>
    <w:rsid w:val="00CF7542"/>
    <w:rsid w:val="00CF7984"/>
    <w:rsid w:val="00D0089E"/>
    <w:rsid w:val="00D02E99"/>
    <w:rsid w:val="00D035A2"/>
    <w:rsid w:val="00D057E7"/>
    <w:rsid w:val="00D075B1"/>
    <w:rsid w:val="00D07F86"/>
    <w:rsid w:val="00D1008B"/>
    <w:rsid w:val="00D102C2"/>
    <w:rsid w:val="00D139B4"/>
    <w:rsid w:val="00D141E9"/>
    <w:rsid w:val="00D17097"/>
    <w:rsid w:val="00D200B2"/>
    <w:rsid w:val="00D202A9"/>
    <w:rsid w:val="00D24940"/>
    <w:rsid w:val="00D277B7"/>
    <w:rsid w:val="00D279E0"/>
    <w:rsid w:val="00D27A9B"/>
    <w:rsid w:val="00D27FC0"/>
    <w:rsid w:val="00D30732"/>
    <w:rsid w:val="00D30D3F"/>
    <w:rsid w:val="00D317C3"/>
    <w:rsid w:val="00D332E0"/>
    <w:rsid w:val="00D333B4"/>
    <w:rsid w:val="00D345B5"/>
    <w:rsid w:val="00D34EF7"/>
    <w:rsid w:val="00D358BF"/>
    <w:rsid w:val="00D3743F"/>
    <w:rsid w:val="00D40F64"/>
    <w:rsid w:val="00D42371"/>
    <w:rsid w:val="00D424EB"/>
    <w:rsid w:val="00D429F0"/>
    <w:rsid w:val="00D43017"/>
    <w:rsid w:val="00D43882"/>
    <w:rsid w:val="00D44B64"/>
    <w:rsid w:val="00D46088"/>
    <w:rsid w:val="00D46972"/>
    <w:rsid w:val="00D477CF"/>
    <w:rsid w:val="00D47F14"/>
    <w:rsid w:val="00D5191D"/>
    <w:rsid w:val="00D522C7"/>
    <w:rsid w:val="00D522FF"/>
    <w:rsid w:val="00D529F7"/>
    <w:rsid w:val="00D53A56"/>
    <w:rsid w:val="00D53A7C"/>
    <w:rsid w:val="00D54B7E"/>
    <w:rsid w:val="00D56058"/>
    <w:rsid w:val="00D5781C"/>
    <w:rsid w:val="00D60FF7"/>
    <w:rsid w:val="00D61A67"/>
    <w:rsid w:val="00D61CC6"/>
    <w:rsid w:val="00D61F26"/>
    <w:rsid w:val="00D63549"/>
    <w:rsid w:val="00D638E3"/>
    <w:rsid w:val="00D6470B"/>
    <w:rsid w:val="00D64FE1"/>
    <w:rsid w:val="00D65AA6"/>
    <w:rsid w:val="00D66625"/>
    <w:rsid w:val="00D66EA5"/>
    <w:rsid w:val="00D67D9B"/>
    <w:rsid w:val="00D73A16"/>
    <w:rsid w:val="00D73C0D"/>
    <w:rsid w:val="00D749DD"/>
    <w:rsid w:val="00D74DD7"/>
    <w:rsid w:val="00D751E4"/>
    <w:rsid w:val="00D754F5"/>
    <w:rsid w:val="00D75816"/>
    <w:rsid w:val="00D76319"/>
    <w:rsid w:val="00D76990"/>
    <w:rsid w:val="00D805D5"/>
    <w:rsid w:val="00D82EF0"/>
    <w:rsid w:val="00D83749"/>
    <w:rsid w:val="00D83E38"/>
    <w:rsid w:val="00D84857"/>
    <w:rsid w:val="00D85795"/>
    <w:rsid w:val="00D86742"/>
    <w:rsid w:val="00D8746C"/>
    <w:rsid w:val="00D8764A"/>
    <w:rsid w:val="00D900C2"/>
    <w:rsid w:val="00D90D20"/>
    <w:rsid w:val="00D914A3"/>
    <w:rsid w:val="00D92C5C"/>
    <w:rsid w:val="00D93AA4"/>
    <w:rsid w:val="00D94D41"/>
    <w:rsid w:val="00D95952"/>
    <w:rsid w:val="00D9738B"/>
    <w:rsid w:val="00D97D04"/>
    <w:rsid w:val="00DA0D03"/>
    <w:rsid w:val="00DA170F"/>
    <w:rsid w:val="00DA1B52"/>
    <w:rsid w:val="00DA1D6E"/>
    <w:rsid w:val="00DA1E53"/>
    <w:rsid w:val="00DA36FA"/>
    <w:rsid w:val="00DA45D6"/>
    <w:rsid w:val="00DA4D03"/>
    <w:rsid w:val="00DB0448"/>
    <w:rsid w:val="00DB0DCB"/>
    <w:rsid w:val="00DB115F"/>
    <w:rsid w:val="00DB1BA3"/>
    <w:rsid w:val="00DB5105"/>
    <w:rsid w:val="00DB7654"/>
    <w:rsid w:val="00DC128C"/>
    <w:rsid w:val="00DC19D3"/>
    <w:rsid w:val="00DC251A"/>
    <w:rsid w:val="00DC292C"/>
    <w:rsid w:val="00DC2B0E"/>
    <w:rsid w:val="00DC30AC"/>
    <w:rsid w:val="00DC44AA"/>
    <w:rsid w:val="00DC5069"/>
    <w:rsid w:val="00DC73BA"/>
    <w:rsid w:val="00DD025B"/>
    <w:rsid w:val="00DD0757"/>
    <w:rsid w:val="00DD1D6C"/>
    <w:rsid w:val="00DD1D7E"/>
    <w:rsid w:val="00DD3E1D"/>
    <w:rsid w:val="00DD4A96"/>
    <w:rsid w:val="00DD4CF1"/>
    <w:rsid w:val="00DD56D2"/>
    <w:rsid w:val="00DD5B4A"/>
    <w:rsid w:val="00DD64E6"/>
    <w:rsid w:val="00DD7823"/>
    <w:rsid w:val="00DE05EE"/>
    <w:rsid w:val="00DE0B59"/>
    <w:rsid w:val="00DE0C46"/>
    <w:rsid w:val="00DE0E71"/>
    <w:rsid w:val="00DE1605"/>
    <w:rsid w:val="00DE2C66"/>
    <w:rsid w:val="00DE36EC"/>
    <w:rsid w:val="00DE43E6"/>
    <w:rsid w:val="00DE490A"/>
    <w:rsid w:val="00DE5D26"/>
    <w:rsid w:val="00DE5DC4"/>
    <w:rsid w:val="00DE5EC5"/>
    <w:rsid w:val="00DE5FDC"/>
    <w:rsid w:val="00DE726D"/>
    <w:rsid w:val="00DF2C14"/>
    <w:rsid w:val="00DF3357"/>
    <w:rsid w:val="00DF3806"/>
    <w:rsid w:val="00DF384B"/>
    <w:rsid w:val="00DF499C"/>
    <w:rsid w:val="00DF49EE"/>
    <w:rsid w:val="00DF5250"/>
    <w:rsid w:val="00DF55B0"/>
    <w:rsid w:val="00DF61C4"/>
    <w:rsid w:val="00DF71D5"/>
    <w:rsid w:val="00DF7357"/>
    <w:rsid w:val="00E0078B"/>
    <w:rsid w:val="00E03433"/>
    <w:rsid w:val="00E040F1"/>
    <w:rsid w:val="00E0477B"/>
    <w:rsid w:val="00E04CA7"/>
    <w:rsid w:val="00E0562C"/>
    <w:rsid w:val="00E063F0"/>
    <w:rsid w:val="00E1224C"/>
    <w:rsid w:val="00E125DB"/>
    <w:rsid w:val="00E13274"/>
    <w:rsid w:val="00E133EE"/>
    <w:rsid w:val="00E1394F"/>
    <w:rsid w:val="00E15CE4"/>
    <w:rsid w:val="00E15E18"/>
    <w:rsid w:val="00E16B1E"/>
    <w:rsid w:val="00E22EE5"/>
    <w:rsid w:val="00E24C9E"/>
    <w:rsid w:val="00E257B0"/>
    <w:rsid w:val="00E25C2C"/>
    <w:rsid w:val="00E2662A"/>
    <w:rsid w:val="00E270BC"/>
    <w:rsid w:val="00E30D6C"/>
    <w:rsid w:val="00E31518"/>
    <w:rsid w:val="00E31F94"/>
    <w:rsid w:val="00E345FF"/>
    <w:rsid w:val="00E34E54"/>
    <w:rsid w:val="00E37788"/>
    <w:rsid w:val="00E37880"/>
    <w:rsid w:val="00E40971"/>
    <w:rsid w:val="00E42266"/>
    <w:rsid w:val="00E425CB"/>
    <w:rsid w:val="00E43572"/>
    <w:rsid w:val="00E44F25"/>
    <w:rsid w:val="00E4586B"/>
    <w:rsid w:val="00E45A5B"/>
    <w:rsid w:val="00E45E0F"/>
    <w:rsid w:val="00E460B9"/>
    <w:rsid w:val="00E4642A"/>
    <w:rsid w:val="00E46F64"/>
    <w:rsid w:val="00E47F57"/>
    <w:rsid w:val="00E5041F"/>
    <w:rsid w:val="00E50537"/>
    <w:rsid w:val="00E51751"/>
    <w:rsid w:val="00E53C20"/>
    <w:rsid w:val="00E55699"/>
    <w:rsid w:val="00E562FC"/>
    <w:rsid w:val="00E60738"/>
    <w:rsid w:val="00E60AC7"/>
    <w:rsid w:val="00E61735"/>
    <w:rsid w:val="00E6221D"/>
    <w:rsid w:val="00E62A13"/>
    <w:rsid w:val="00E643EE"/>
    <w:rsid w:val="00E64A04"/>
    <w:rsid w:val="00E65112"/>
    <w:rsid w:val="00E652C8"/>
    <w:rsid w:val="00E653B2"/>
    <w:rsid w:val="00E6696E"/>
    <w:rsid w:val="00E672AC"/>
    <w:rsid w:val="00E6783E"/>
    <w:rsid w:val="00E711A9"/>
    <w:rsid w:val="00E714EB"/>
    <w:rsid w:val="00E73299"/>
    <w:rsid w:val="00E74465"/>
    <w:rsid w:val="00E753DE"/>
    <w:rsid w:val="00E75535"/>
    <w:rsid w:val="00E756FD"/>
    <w:rsid w:val="00E812FA"/>
    <w:rsid w:val="00E81949"/>
    <w:rsid w:val="00E81C97"/>
    <w:rsid w:val="00E83768"/>
    <w:rsid w:val="00E8437F"/>
    <w:rsid w:val="00E85123"/>
    <w:rsid w:val="00E85DED"/>
    <w:rsid w:val="00E867AF"/>
    <w:rsid w:val="00E90B8E"/>
    <w:rsid w:val="00E92F38"/>
    <w:rsid w:val="00E93A1F"/>
    <w:rsid w:val="00E94DA8"/>
    <w:rsid w:val="00E9568E"/>
    <w:rsid w:val="00EA0FE4"/>
    <w:rsid w:val="00EA1400"/>
    <w:rsid w:val="00EA2D58"/>
    <w:rsid w:val="00EA3892"/>
    <w:rsid w:val="00EA38B8"/>
    <w:rsid w:val="00EA3F59"/>
    <w:rsid w:val="00EA4FB0"/>
    <w:rsid w:val="00EA5248"/>
    <w:rsid w:val="00EB1E35"/>
    <w:rsid w:val="00EB48D8"/>
    <w:rsid w:val="00EB4A10"/>
    <w:rsid w:val="00EB4ED6"/>
    <w:rsid w:val="00EB4EDD"/>
    <w:rsid w:val="00EB5D12"/>
    <w:rsid w:val="00EB69CA"/>
    <w:rsid w:val="00EB6D84"/>
    <w:rsid w:val="00EB722D"/>
    <w:rsid w:val="00EB74B7"/>
    <w:rsid w:val="00EB785A"/>
    <w:rsid w:val="00EC38E0"/>
    <w:rsid w:val="00EC41A7"/>
    <w:rsid w:val="00EC63ED"/>
    <w:rsid w:val="00EC7CE6"/>
    <w:rsid w:val="00ED0C0F"/>
    <w:rsid w:val="00ED0F4A"/>
    <w:rsid w:val="00ED114A"/>
    <w:rsid w:val="00ED1E53"/>
    <w:rsid w:val="00ED3BBF"/>
    <w:rsid w:val="00ED5D83"/>
    <w:rsid w:val="00ED5F63"/>
    <w:rsid w:val="00EE0AD2"/>
    <w:rsid w:val="00EE747B"/>
    <w:rsid w:val="00EE7ECF"/>
    <w:rsid w:val="00EF0476"/>
    <w:rsid w:val="00EF2CD8"/>
    <w:rsid w:val="00EF328F"/>
    <w:rsid w:val="00EF3B42"/>
    <w:rsid w:val="00EF73F5"/>
    <w:rsid w:val="00EF79CF"/>
    <w:rsid w:val="00F00AF0"/>
    <w:rsid w:val="00F02BB7"/>
    <w:rsid w:val="00F04465"/>
    <w:rsid w:val="00F04745"/>
    <w:rsid w:val="00F0516B"/>
    <w:rsid w:val="00F0597E"/>
    <w:rsid w:val="00F05EA1"/>
    <w:rsid w:val="00F07297"/>
    <w:rsid w:val="00F1033C"/>
    <w:rsid w:val="00F10FF3"/>
    <w:rsid w:val="00F114F7"/>
    <w:rsid w:val="00F1174A"/>
    <w:rsid w:val="00F11936"/>
    <w:rsid w:val="00F1212E"/>
    <w:rsid w:val="00F12252"/>
    <w:rsid w:val="00F138AC"/>
    <w:rsid w:val="00F14CB3"/>
    <w:rsid w:val="00F15621"/>
    <w:rsid w:val="00F16611"/>
    <w:rsid w:val="00F167B6"/>
    <w:rsid w:val="00F1760B"/>
    <w:rsid w:val="00F203E4"/>
    <w:rsid w:val="00F206F5"/>
    <w:rsid w:val="00F20E40"/>
    <w:rsid w:val="00F21257"/>
    <w:rsid w:val="00F223A9"/>
    <w:rsid w:val="00F224BA"/>
    <w:rsid w:val="00F2251D"/>
    <w:rsid w:val="00F22B12"/>
    <w:rsid w:val="00F22F67"/>
    <w:rsid w:val="00F23113"/>
    <w:rsid w:val="00F242C7"/>
    <w:rsid w:val="00F246C3"/>
    <w:rsid w:val="00F24BE6"/>
    <w:rsid w:val="00F25485"/>
    <w:rsid w:val="00F25CED"/>
    <w:rsid w:val="00F25D87"/>
    <w:rsid w:val="00F279E7"/>
    <w:rsid w:val="00F27BEB"/>
    <w:rsid w:val="00F30097"/>
    <w:rsid w:val="00F3522F"/>
    <w:rsid w:val="00F35954"/>
    <w:rsid w:val="00F360EE"/>
    <w:rsid w:val="00F36584"/>
    <w:rsid w:val="00F36DB0"/>
    <w:rsid w:val="00F41BE2"/>
    <w:rsid w:val="00F42C87"/>
    <w:rsid w:val="00F47488"/>
    <w:rsid w:val="00F4754C"/>
    <w:rsid w:val="00F50085"/>
    <w:rsid w:val="00F51B40"/>
    <w:rsid w:val="00F53130"/>
    <w:rsid w:val="00F5421F"/>
    <w:rsid w:val="00F561D1"/>
    <w:rsid w:val="00F561E6"/>
    <w:rsid w:val="00F56B27"/>
    <w:rsid w:val="00F56EBC"/>
    <w:rsid w:val="00F5777B"/>
    <w:rsid w:val="00F60312"/>
    <w:rsid w:val="00F60412"/>
    <w:rsid w:val="00F60F97"/>
    <w:rsid w:val="00F613C6"/>
    <w:rsid w:val="00F61535"/>
    <w:rsid w:val="00F61C73"/>
    <w:rsid w:val="00F63C77"/>
    <w:rsid w:val="00F64831"/>
    <w:rsid w:val="00F64C89"/>
    <w:rsid w:val="00F64EE6"/>
    <w:rsid w:val="00F64F71"/>
    <w:rsid w:val="00F65304"/>
    <w:rsid w:val="00F6574F"/>
    <w:rsid w:val="00F657B4"/>
    <w:rsid w:val="00F70231"/>
    <w:rsid w:val="00F704C5"/>
    <w:rsid w:val="00F70711"/>
    <w:rsid w:val="00F7093A"/>
    <w:rsid w:val="00F70A90"/>
    <w:rsid w:val="00F7292E"/>
    <w:rsid w:val="00F7293F"/>
    <w:rsid w:val="00F72A4E"/>
    <w:rsid w:val="00F742F4"/>
    <w:rsid w:val="00F7491F"/>
    <w:rsid w:val="00F74B22"/>
    <w:rsid w:val="00F74E57"/>
    <w:rsid w:val="00F752F1"/>
    <w:rsid w:val="00F76C4A"/>
    <w:rsid w:val="00F7733E"/>
    <w:rsid w:val="00F803F5"/>
    <w:rsid w:val="00F81919"/>
    <w:rsid w:val="00F82535"/>
    <w:rsid w:val="00F82611"/>
    <w:rsid w:val="00F829BB"/>
    <w:rsid w:val="00F84E63"/>
    <w:rsid w:val="00F85372"/>
    <w:rsid w:val="00F86047"/>
    <w:rsid w:val="00F8775E"/>
    <w:rsid w:val="00F908CB"/>
    <w:rsid w:val="00F91176"/>
    <w:rsid w:val="00F93757"/>
    <w:rsid w:val="00F957D5"/>
    <w:rsid w:val="00FA1668"/>
    <w:rsid w:val="00FA20F5"/>
    <w:rsid w:val="00FA5252"/>
    <w:rsid w:val="00FA5F1C"/>
    <w:rsid w:val="00FA6697"/>
    <w:rsid w:val="00FB1461"/>
    <w:rsid w:val="00FB2DA4"/>
    <w:rsid w:val="00FB34E7"/>
    <w:rsid w:val="00FB50F8"/>
    <w:rsid w:val="00FB5BFD"/>
    <w:rsid w:val="00FC337D"/>
    <w:rsid w:val="00FC5627"/>
    <w:rsid w:val="00FC59BA"/>
    <w:rsid w:val="00FC6F34"/>
    <w:rsid w:val="00FC70EF"/>
    <w:rsid w:val="00FC77FE"/>
    <w:rsid w:val="00FD0120"/>
    <w:rsid w:val="00FD12D6"/>
    <w:rsid w:val="00FD17AD"/>
    <w:rsid w:val="00FD2974"/>
    <w:rsid w:val="00FD2A76"/>
    <w:rsid w:val="00FD4D8B"/>
    <w:rsid w:val="00FD5E1D"/>
    <w:rsid w:val="00FD6CDA"/>
    <w:rsid w:val="00FD79F5"/>
    <w:rsid w:val="00FD7CCB"/>
    <w:rsid w:val="00FE1AF2"/>
    <w:rsid w:val="00FE2148"/>
    <w:rsid w:val="00FE32A7"/>
    <w:rsid w:val="00FE3619"/>
    <w:rsid w:val="00FE39F4"/>
    <w:rsid w:val="00FE4120"/>
    <w:rsid w:val="00FE4210"/>
    <w:rsid w:val="00FE49E0"/>
    <w:rsid w:val="00FE589E"/>
    <w:rsid w:val="00FE63B3"/>
    <w:rsid w:val="00FE71B0"/>
    <w:rsid w:val="00FE73EA"/>
    <w:rsid w:val="00FF093B"/>
    <w:rsid w:val="00FF2797"/>
    <w:rsid w:val="00FF2A54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A869CC9"/>
  <w15:docId w15:val="{AE63A1B5-5406-4D4B-BCEE-E8B17BC0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ind w:left="170"/>
      <w:jc w:val="both"/>
    </w:pPr>
    <w:rPr>
      <w:rFonts w:cs="David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tabs>
        <w:tab w:val="clear" w:pos="567"/>
        <w:tab w:val="clear" w:pos="1134"/>
      </w:tabs>
      <w:ind w:left="567" w:right="0"/>
      <w:outlineLvl w:val="0"/>
    </w:pPr>
    <w:rPr>
      <w:rFonts w:ascii="Arial" w:hAnsi="Arial"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tabs>
        <w:tab w:val="clear" w:pos="567"/>
        <w:tab w:val="clear" w:pos="1134"/>
      </w:tabs>
      <w:ind w:left="1134" w:right="0" w:hanging="709"/>
      <w:outlineLvl w:val="1"/>
    </w:pPr>
  </w:style>
  <w:style w:type="paragraph" w:styleId="3">
    <w:name w:val="heading 3"/>
    <w:basedOn w:val="2"/>
    <w:next w:val="a"/>
    <w:qFormat/>
    <w:pPr>
      <w:numPr>
        <w:ilvl w:val="2"/>
      </w:numPr>
      <w:ind w:left="1985" w:right="0" w:hanging="1106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left="2863" w:right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left="3571" w:right="0"/>
      <w:outlineLvl w:val="4"/>
    </w:pPr>
    <w:rPr>
      <w:rFonts w:ascii="Arial" w:hAnsi="Arial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left="4279" w:right="0"/>
      <w:outlineLvl w:val="5"/>
    </w:pPr>
    <w:rPr>
      <w:rFonts w:ascii="Arial" w:hAnsi="Arial"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left="4987" w:right="0"/>
      <w:outlineLvl w:val="6"/>
    </w:pPr>
    <w:rPr>
      <w:rFonts w:ascii="Arial" w:hAnsi="Arial" w:cs="Miriam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left="5695" w:right="0"/>
      <w:outlineLvl w:val="7"/>
    </w:pPr>
    <w:rPr>
      <w:rFonts w:ascii="Arial" w:hAnsi="Arial" w:cs="Miriam"/>
      <w:i/>
      <w:iCs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left="6403" w:right="0"/>
      <w:outlineLvl w:val="8"/>
    </w:pPr>
    <w:rPr>
      <w:rFonts w:ascii="Arial" w:hAnsi="Arial" w:cs="Miriam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מכתב"/>
    <w:basedOn w:val="a"/>
    <w:next w:val="1"/>
  </w:style>
  <w:style w:type="paragraph" w:customStyle="1" w:styleId="-1">
    <w:name w:val="מכתב-1"/>
    <w:basedOn w:val="a"/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page number"/>
    <w:basedOn w:val="a0"/>
  </w:style>
  <w:style w:type="paragraph" w:styleId="a7">
    <w:name w:val="Block Text"/>
    <w:basedOn w:val="a"/>
    <w:rPr>
      <w:szCs w:val="20"/>
    </w:rPr>
  </w:style>
  <w:style w:type="paragraph" w:styleId="a8">
    <w:name w:val="Balloon Text"/>
    <w:basedOn w:val="a"/>
    <w:semiHidden/>
    <w:rsid w:val="00670DF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E15E18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uiPriority w:val="34"/>
    <w:qFormat/>
    <w:rsid w:val="00DE5D26"/>
    <w:pPr>
      <w:ind w:left="720"/>
    </w:pPr>
  </w:style>
  <w:style w:type="table" w:styleId="ab">
    <w:name w:val="Table Grid"/>
    <w:basedOn w:val="a1"/>
    <w:rsid w:val="00A0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20A0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B20A06"/>
    <w:rPr>
      <w:szCs w:val="20"/>
    </w:rPr>
  </w:style>
  <w:style w:type="character" w:customStyle="1" w:styleId="ae">
    <w:name w:val="טקסט הערה תו"/>
    <w:basedOn w:val="a0"/>
    <w:link w:val="ad"/>
    <w:semiHidden/>
    <w:rsid w:val="00B20A06"/>
    <w:rPr>
      <w:rFonts w:cs="David"/>
    </w:rPr>
  </w:style>
  <w:style w:type="paragraph" w:styleId="af">
    <w:name w:val="annotation subject"/>
    <w:basedOn w:val="ad"/>
    <w:next w:val="ad"/>
    <w:link w:val="af0"/>
    <w:semiHidden/>
    <w:unhideWhenUsed/>
    <w:rsid w:val="00B20A06"/>
    <w:rPr>
      <w:b/>
      <w:bCs/>
    </w:rPr>
  </w:style>
  <w:style w:type="character" w:customStyle="1" w:styleId="af0">
    <w:name w:val="נושא הערה תו"/>
    <w:basedOn w:val="ae"/>
    <w:link w:val="af"/>
    <w:semiHidden/>
    <w:rsid w:val="00B20A06"/>
    <w:rPr>
      <w:rFonts w:cs="David"/>
      <w:b/>
      <w:bCs/>
    </w:rPr>
  </w:style>
  <w:style w:type="paragraph" w:styleId="af1">
    <w:name w:val="Revision"/>
    <w:hidden/>
    <w:uiPriority w:val="99"/>
    <w:semiHidden/>
    <w:rsid w:val="00B80114"/>
    <w:rPr>
      <w:rFonts w:cs="David"/>
      <w:szCs w:val="24"/>
    </w:rPr>
  </w:style>
  <w:style w:type="character" w:styleId="Hyperlink">
    <w:name w:val="Hyperlink"/>
    <w:basedOn w:val="a0"/>
    <w:unhideWhenUsed/>
    <w:rsid w:val="000472A8"/>
    <w:rPr>
      <w:color w:val="0000FF" w:themeColor="hyperlink"/>
      <w:u w:val="single"/>
    </w:rPr>
  </w:style>
  <w:style w:type="character" w:customStyle="1" w:styleId="10">
    <w:name w:val="אזכור לא מזוהה1"/>
    <w:basedOn w:val="a0"/>
    <w:uiPriority w:val="99"/>
    <w:semiHidden/>
    <w:unhideWhenUsed/>
    <w:rsid w:val="000472A8"/>
    <w:rPr>
      <w:color w:val="605E5C"/>
      <w:shd w:val="clear" w:color="auto" w:fill="E1DFDD"/>
    </w:rPr>
  </w:style>
  <w:style w:type="character" w:styleId="af2">
    <w:name w:val="Placeholder Text"/>
    <w:basedOn w:val="a0"/>
    <w:uiPriority w:val="99"/>
    <w:semiHidden/>
    <w:rsid w:val="009930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tseigerlaw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t\AppData\Roaming\Microsoft\Templates\A4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2D794-E783-480B-A571-C36D7274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</TotalTime>
  <Pages>2</Pages>
  <Words>550</Words>
  <Characters>3099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שרון אדלר, עו"ד</dc:creator>
  <cp:lastModifiedBy>הראלה מזרחי</cp:lastModifiedBy>
  <cp:revision>2</cp:revision>
  <cp:lastPrinted>2019-02-07T12:39:00Z</cp:lastPrinted>
  <dcterms:created xsi:type="dcterms:W3CDTF">2023-03-01T11:55:00Z</dcterms:created>
  <dcterms:modified xsi:type="dcterms:W3CDTF">2023-03-01T11:55:00Z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DocCounter">
    <vt:lpwstr>363005</vt:lpwstr>
  </property>
  <property fmtid="{D5CDD505-2E9C-101B-9397-08002B2CF9AE}" pid="4" name="MachineName">
    <vt:lpwstr>SIVAN-NEW</vt:lpwstr>
  </property>
  <property fmtid="{D5CDD505-2E9C-101B-9397-08002B2CF9AE}" pid="5" name="PlatDBName">
    <vt:lpwstr>odlight</vt:lpwstr>
  </property>
</Properties>
</file>